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Look w:val="04A0" w:firstRow="1" w:lastRow="0" w:firstColumn="1" w:lastColumn="0" w:noHBand="0" w:noVBand="1"/>
      </w:tblPr>
      <w:tblGrid>
        <w:gridCol w:w="13947"/>
      </w:tblGrid>
      <w:tr w:rsidR="00EF3AC9" w:rsidRPr="001D7662" w:rsidTr="00E06146">
        <w:trPr>
          <w:trHeight w:val="6114"/>
          <w:jc w:val="center"/>
        </w:trPr>
        <w:tc>
          <w:tcPr>
            <w:tcW w:w="13947" w:type="dxa"/>
            <w:shd w:val="clear" w:color="auto" w:fill="auto"/>
          </w:tcPr>
          <w:p w:rsidR="00EF3AC9" w:rsidRPr="001D7662" w:rsidRDefault="00D4107A" w:rsidP="00E06146">
            <w:pPr>
              <w:pStyle w:val="31"/>
              <w:ind w:firstLineChars="0" w:firstLine="0"/>
              <w:jc w:val="center"/>
            </w:pPr>
            <w:r w:rsidRPr="001D7662">
              <w:rPr>
                <w:noProof/>
              </w:rPr>
              <mc:AlternateContent>
                <mc:Choice Requires="wps">
                  <w:drawing>
                    <wp:anchor distT="0" distB="0" distL="114300" distR="114300" simplePos="0" relativeHeight="251768832" behindDoc="0" locked="0" layoutInCell="0" allowOverlap="1" wp14:anchorId="5EEE35D9" wp14:editId="7394A237">
                      <wp:simplePos x="0" y="0"/>
                      <wp:positionH relativeFrom="column">
                        <wp:posOffset>383540</wp:posOffset>
                      </wp:positionH>
                      <wp:positionV relativeFrom="paragraph">
                        <wp:posOffset>2101215</wp:posOffset>
                      </wp:positionV>
                      <wp:extent cx="3359785" cy="525780"/>
                      <wp:effectExtent l="0" t="400050" r="12065" b="26670"/>
                      <wp:wrapNone/>
                      <wp:docPr id="73" name="AutoShape 5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59785" cy="525780"/>
                              </a:xfrm>
                              <a:prstGeom prst="wedgeRectCallout">
                                <a:avLst>
                                  <a:gd name="adj1" fmla="val -20013"/>
                                  <a:gd name="adj2" fmla="val -121174"/>
                                </a:avLst>
                              </a:prstGeom>
                              <a:solidFill>
                                <a:srgbClr val="CCFFCC"/>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64B42" w:rsidRPr="00100017" w:rsidRDefault="00564B42" w:rsidP="00EF3AC9">
                                  <w:pPr>
                                    <w:rPr>
                                      <w:rFonts w:ascii="ＭＳ 明朝" w:hAnsi="ＭＳ 明朝"/>
                                      <w:szCs w:val="21"/>
                                    </w:rPr>
                                  </w:pPr>
                                  <w:r>
                                    <w:rPr>
                                      <w:rFonts w:ascii="ＭＳ 明朝" w:hAnsi="ＭＳ 明朝" w:hint="eastAsia"/>
                                      <w:szCs w:val="21"/>
                                    </w:rPr>
                                    <w:t>委託料の支払がある情報は、委託先支援事業所の昇順に出力します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593" o:spid="_x0000_s1027" type="#_x0000_t61" style="position:absolute;left:0;text-align:left;margin-left:30.2pt;margin-top:165.45pt;width:264.55pt;height:41.4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" o:allowincell="f" adj="6477,-15374" fillcolor="#cfc">
                      <v:textbox inset="5.85pt,.7pt,5.85pt,.7pt">
                        <w:txbxContent>
                          <w:p w:rsidR="00564B42" w:rsidRPr="00100017" w:rsidRDefault="00564B42" w:rsidP="00EF3AC9">
                            <w:pPr>
                              <w:rPr>
                                <w:rFonts w:ascii="ＭＳ 明朝" w:hAnsi="ＭＳ 明朝"/>
                                <w:szCs w:val="21"/>
                              </w:rPr>
                            </w:pPr>
                            <w:r>
                              <w:rPr>
                                <w:rFonts w:ascii="ＭＳ 明朝" w:hAnsi="ＭＳ 明朝" w:hint="eastAsia"/>
                                <w:szCs w:val="21"/>
                              </w:rPr>
                              <w:t>委託料の支払がある情報は、委託先支援事業所の昇順に出力します</w:t>
                            </w:r>
                          </w:p>
                        </w:txbxContent>
                      </v:textbox>
                    </v:shape>
                  </w:pict>
                </mc:Fallback>
              </mc:AlternateContent>
            </w:r>
            <w:r w:rsidRPr="001D7662">
              <w:rPr>
                <w:noProof/>
              </w:rPr>
              <mc:AlternateContent>
                <mc:Choice Requires="wps">
                  <w:drawing>
                    <wp:anchor distT="0" distB="0" distL="114300" distR="114300" simplePos="0" relativeHeight="251759616" behindDoc="0" locked="0" layoutInCell="0" allowOverlap="1" wp14:anchorId="282016C3" wp14:editId="7215F733">
                      <wp:simplePos x="0" y="0"/>
                      <wp:positionH relativeFrom="column">
                        <wp:posOffset>4185285</wp:posOffset>
                      </wp:positionH>
                      <wp:positionV relativeFrom="paragraph">
                        <wp:posOffset>2220595</wp:posOffset>
                      </wp:positionV>
                      <wp:extent cx="4209415" cy="651510"/>
                      <wp:effectExtent l="0" t="228600" r="19685" b="15240"/>
                      <wp:wrapNone/>
                      <wp:docPr id="32" name="AutoShape 5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09415" cy="651510"/>
                              </a:xfrm>
                              <a:prstGeom prst="wedgeRectCallout">
                                <a:avLst>
                                  <a:gd name="adj1" fmla="val -21918"/>
                                  <a:gd name="adj2" fmla="val -84157"/>
                                </a:avLst>
                              </a:prstGeom>
                              <a:solidFill>
                                <a:srgbClr val="CCFFCC"/>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64B42" w:rsidRPr="00D4107A" w:rsidRDefault="00564B42" w:rsidP="00EF3AC9">
                                  <w:pPr>
                                    <w:rPr>
                                      <w:rFonts w:ascii="ＭＳ 明朝" w:hAnsi="ＭＳ 明朝"/>
                                      <w:szCs w:val="21"/>
                                    </w:rPr>
                                  </w:pPr>
                                  <w:r w:rsidRPr="00D4107A">
                                    <w:rPr>
                                      <w:rFonts w:ascii="ＭＳ 明朝" w:hAnsi="ＭＳ 明朝" w:hint="eastAsia"/>
                                      <w:szCs w:val="21"/>
                                    </w:rPr>
                                    <w:t>委託料の支払がない情報は、委託先支援事業所番号を空欄で出力し、委託料、委託料（他県）欄は0円で出力します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61" style="position:absolute;left:0;text-align:left;margin-left:329.55pt;margin-top:174.85pt;width:331.45pt;height:51.3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" o:allowincell="f" adj="6066,-7378" fillcolor="#cfc">
                      <v:textbox inset="5.85pt,.7pt,5.85pt,.7pt">
                        <w:txbxContent>
                          <w:p w:rsidR="00564B42" w:rsidRPr="00D4107A" w:rsidRDefault="00564B42" w:rsidP="00EF3AC9">
                            <w:pPr>
                              <w:rPr>
                                <w:rFonts w:ascii="ＭＳ 明朝" w:hAnsi="ＭＳ 明朝"/>
                                <w:szCs w:val="21"/>
                              </w:rPr>
                            </w:pPr>
                            <w:r w:rsidRPr="00D4107A">
                              <w:rPr>
                                <w:rFonts w:ascii="ＭＳ 明朝" w:hAnsi="ＭＳ 明朝" w:hint="eastAsia"/>
                                <w:szCs w:val="21"/>
                              </w:rPr>
                              <w:t>委託料の支払がない情報は、委託先支援事業所番号を空欄で出力し、委託料、委託料（他県）欄は0円で出力します</w:t>
                            </w:r>
                          </w:p>
                        </w:txbxContent>
                      </v:textbox>
                    </v:shape>
                  </w:pict>
                </mc:Fallback>
              </mc:AlternateContent>
            </w:r>
            <w:r w:rsidRPr="001D7662">
              <w:rPr>
                <w:noProof/>
              </w:rPr>
              <mc:AlternateContent>
                <mc:Choice Requires="wps">
                  <w:drawing>
                    <wp:anchor distT="0" distB="0" distL="114300" distR="114300" simplePos="0" relativeHeight="251757568" behindDoc="0" locked="0" layoutInCell="0" allowOverlap="1" wp14:anchorId="4FB960DA" wp14:editId="15C578AB">
                      <wp:simplePos x="0" y="0"/>
                      <wp:positionH relativeFrom="column">
                        <wp:posOffset>2611384</wp:posOffset>
                      </wp:positionH>
                      <wp:positionV relativeFrom="paragraph">
                        <wp:posOffset>1730375</wp:posOffset>
                      </wp:positionV>
                      <wp:extent cx="4722495" cy="228600"/>
                      <wp:effectExtent l="0" t="0" r="20955" b="19050"/>
                      <wp:wrapNone/>
                      <wp:docPr id="72" name="Rectangle 2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22495" cy="228600"/>
                              </a:xfrm>
                              <a:prstGeom prst="rect">
                                <a:avLst/>
                              </a:prstGeom>
                              <a:noFill/>
                              <a:ln w="19050" algn="ctr">
                                <a:solidFill>
                                  <a:srgbClr val="FF0000"/>
                                </a:solidFill>
                                <a:miter lim="800000"/>
                                <a:headEnd/>
                                <a:tailEnd/>
                              </a:ln>
                              <a:effectLst/>
                              <a:extLst>
                                <a:ext uri="{909E8E84-426E-40DD-AFC4-6F175D3DCCD1}">
                                  <a14:hiddenFill xmlns:a14="http://schemas.microsoft.com/office/drawing/2010/main">
                                    <a:solidFill>
                                      <a:srgbClr val="CC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8" o:spid="_x0000_s1026" style="position:absolute;left:0;text-align:left;margin-left:205.6pt;margin-top:136.25pt;width:371.85pt;height:18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" o:allowincell="f" filled="f" fillcolor="#cfc" strokecolor="red" strokeweight="1.5pt">
                      <v:textbox inset="5.85pt,.7pt,5.85pt,.7pt"/>
                    </v:rect>
                  </w:pict>
                </mc:Fallback>
              </mc:AlternateContent>
            </w:r>
            <w:r w:rsidRPr="001D7662">
              <w:rPr>
                <w:noProof/>
              </w:rPr>
              <mc:AlternateContent>
                <mc:Choice Requires="wps">
                  <w:drawing>
                    <wp:anchor distT="0" distB="0" distL="114300" distR="114300" simplePos="0" relativeHeight="251918336" behindDoc="0" locked="0" layoutInCell="0" allowOverlap="1" wp14:anchorId="53B2FA0F" wp14:editId="142FE54C">
                      <wp:simplePos x="0" y="0"/>
                      <wp:positionH relativeFrom="column">
                        <wp:posOffset>2781300</wp:posOffset>
                      </wp:positionH>
                      <wp:positionV relativeFrom="paragraph">
                        <wp:posOffset>444500</wp:posOffset>
                      </wp:positionV>
                      <wp:extent cx="3541395" cy="370840"/>
                      <wp:effectExtent l="0" t="0" r="287655" b="10160"/>
                      <wp:wrapNone/>
                      <wp:docPr id="75" name="AutoShape 5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41395" cy="370840"/>
                              </a:xfrm>
                              <a:prstGeom prst="wedgeRectCallout">
                                <a:avLst>
                                  <a:gd name="adj1" fmla="val 56852"/>
                                  <a:gd name="adj2" fmla="val -21296"/>
                                </a:avLst>
                              </a:prstGeom>
                              <a:solidFill>
                                <a:srgbClr val="CCFFCC"/>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564B42" w:rsidRPr="00E93951" w:rsidRDefault="00564B42" w:rsidP="00E93951">
                                  <w:pPr>
                                    <w:rPr>
                                      <w:rFonts w:ascii="ＭＳ 明朝" w:hAnsi="ＭＳ 明朝"/>
                                      <w:szCs w:val="21"/>
                                    </w:rPr>
                                  </w:pPr>
                                  <w:r>
                                    <w:rPr>
                                      <w:rFonts w:ascii="ＭＳ 明朝" w:hAnsi="ＭＳ 明朝" w:hint="eastAsia"/>
                                      <w:szCs w:val="21"/>
                                    </w:rPr>
                                    <w:t>振込額及び</w:t>
                                  </w:r>
                                  <w:r w:rsidRPr="00E93951">
                                    <w:rPr>
                                      <w:rFonts w:ascii="ＭＳ 明朝" w:hAnsi="ＭＳ 明朝" w:hint="eastAsia"/>
                                      <w:szCs w:val="21"/>
                                    </w:rPr>
                                    <w:t>振込先の金融機関名</w:t>
                                  </w:r>
                                  <w:r>
                                    <w:rPr>
                                      <w:rFonts w:ascii="ＭＳ 明朝" w:hAnsi="ＭＳ 明朝" w:hint="eastAsia"/>
                                      <w:szCs w:val="21"/>
                                    </w:rPr>
                                    <w:t>、支店名を出力します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92" o:spid="_x0000_s1029" type="#_x0000_t61" style="position:absolute;left:0;text-align:left;margin-left:219pt;margin-top:35pt;width:278.85pt;height:29.2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" o:allowincell="f" adj="23080,6200" fillcolor="#cfc">
                      <v:textbox inset="5.85pt,.7pt,5.85pt,.7pt">
                        <w:txbxContent>
                          <w:p w:rsidR="00564B42" w:rsidRPr="00E93951" w:rsidRDefault="00564B42" w:rsidP="00E93951">
                            <w:pPr>
                              <w:rPr>
                                <w:rFonts w:ascii="ＭＳ 明朝" w:hAnsi="ＭＳ 明朝"/>
                                <w:szCs w:val="21"/>
                              </w:rPr>
                            </w:pPr>
                            <w:r>
                              <w:rPr>
                                <w:rFonts w:ascii="ＭＳ 明朝" w:hAnsi="ＭＳ 明朝" w:hint="eastAsia"/>
                                <w:szCs w:val="21"/>
                              </w:rPr>
                              <w:t>振込額及び</w:t>
                            </w:r>
                            <w:r w:rsidRPr="00E93951">
                              <w:rPr>
                                <w:rFonts w:ascii="ＭＳ 明朝" w:hAnsi="ＭＳ 明朝" w:hint="eastAsia"/>
                                <w:szCs w:val="21"/>
                              </w:rPr>
                              <w:t>振込先の金融機関名</w:t>
                            </w:r>
                            <w:r>
                              <w:rPr>
                                <w:rFonts w:ascii="ＭＳ 明朝" w:hAnsi="ＭＳ 明朝" w:hint="eastAsia"/>
                                <w:szCs w:val="21"/>
                              </w:rPr>
                              <w:t>、支店名を出力します</w:t>
                            </w:r>
                          </w:p>
                        </w:txbxContent>
                      </v:textbox>
                    </v:shape>
                  </w:pict>
                </mc:Fallback>
              </mc:AlternateContent>
            </w:r>
            <w:r w:rsidRPr="001D7662">
              <w:rPr>
                <w:noProof/>
              </w:rPr>
              <mc:AlternateContent>
                <mc:Choice Requires="wps">
                  <w:drawing>
                    <wp:anchor distT="0" distB="0" distL="114300" distR="114300" simplePos="0" relativeHeight="251761664" behindDoc="0" locked="0" layoutInCell="1" allowOverlap="1" wp14:anchorId="0C7C51E7" wp14:editId="185ED4BA">
                      <wp:simplePos x="0" y="0"/>
                      <wp:positionH relativeFrom="column">
                        <wp:posOffset>6302531</wp:posOffset>
                      </wp:positionH>
                      <wp:positionV relativeFrom="paragraph">
                        <wp:posOffset>272620</wp:posOffset>
                      </wp:positionV>
                      <wp:extent cx="1697990" cy="422694"/>
                      <wp:effectExtent l="0" t="0" r="16510" b="15875"/>
                      <wp:wrapNone/>
                      <wp:docPr id="70" name="Rectangle 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990" cy="422694"/>
                              </a:xfrm>
                              <a:prstGeom prst="rect">
                                <a:avLst/>
                              </a:prstGeom>
                              <a:noFill/>
                              <a:ln w="19050" algn="ctr">
                                <a:solidFill>
                                  <a:srgbClr val="FF0000"/>
                                </a:solidFill>
                                <a:miter lim="800000"/>
                                <a:headEnd/>
                                <a:tailEnd/>
                              </a:ln>
                              <a:effectLst/>
                              <a:extLst>
                                <a:ext uri="{909E8E84-426E-40DD-AFC4-6F175D3DCCD1}">
                                  <a14:hiddenFill xmlns:a14="http://schemas.microsoft.com/office/drawing/2010/main">
                                    <a:solidFill>
                                      <a:srgbClr val="CC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6" o:spid="_x0000_s1026" style="position:absolute;left:0;text-align:left;margin-left:496.25pt;margin-top:21.45pt;width:133.7pt;height:33.3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" filled="f" fillcolor="#cfc" strokecolor="red" strokeweight="1.5pt">
                      <v:textbox inset="5.85pt,.7pt,5.85pt,.7pt"/>
                    </v:rect>
                  </w:pict>
                </mc:Fallback>
              </mc:AlternateContent>
            </w:r>
            <w:r w:rsidRPr="001D7662">
              <w:rPr>
                <w:noProof/>
              </w:rPr>
              <mc:AlternateContent>
                <mc:Choice Requires="wps">
                  <w:drawing>
                    <wp:anchor distT="0" distB="0" distL="114300" distR="114300" simplePos="0" relativeHeight="251762688" behindDoc="0" locked="0" layoutInCell="0" allowOverlap="1" wp14:anchorId="091393D4" wp14:editId="4F1ADE97">
                      <wp:simplePos x="0" y="0"/>
                      <wp:positionH relativeFrom="column">
                        <wp:posOffset>1100083</wp:posOffset>
                      </wp:positionH>
                      <wp:positionV relativeFrom="paragraph">
                        <wp:posOffset>1169766</wp:posOffset>
                      </wp:positionV>
                      <wp:extent cx="7099539" cy="564515"/>
                      <wp:effectExtent l="0" t="0" r="25400" b="26035"/>
                      <wp:wrapNone/>
                      <wp:docPr id="14" name="Rectangle 2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99539" cy="564515"/>
                              </a:xfrm>
                              <a:prstGeom prst="rect">
                                <a:avLst/>
                              </a:prstGeom>
                              <a:noFill/>
                              <a:ln w="19050" algn="ctr">
                                <a:solidFill>
                                  <a:srgbClr val="FF0000"/>
                                </a:solidFill>
                                <a:miter lim="800000"/>
                                <a:headEnd/>
                                <a:tailEnd/>
                              </a:ln>
                              <a:effectLst/>
                              <a:extLst>
                                <a:ext uri="{909E8E84-426E-40DD-AFC4-6F175D3DCCD1}">
                                  <a14:hiddenFill xmlns:a14="http://schemas.microsoft.com/office/drawing/2010/main">
                                    <a:solidFill>
                                      <a:srgbClr val="CC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8" o:spid="_x0000_s1026" style="position:absolute;left:0;text-align:left;margin-left:86.6pt;margin-top:92.1pt;width:559pt;height:44.4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" o:allowincell="f" filled="f" fillcolor="#cfc" strokecolor="red" strokeweight="1.5pt">
                      <v:textbox inset="5.85pt,.7pt,5.85pt,.7pt"/>
                    </v:rect>
                  </w:pict>
                </mc:Fallback>
              </mc:AlternateContent>
            </w:r>
            <w:r w:rsidR="001745FD" w:rsidRPr="001D7662">
              <w:rPr>
                <w:noProof/>
              </w:rPr>
              <mc:AlternateContent>
                <mc:Choice Requires="wps">
                  <w:drawing>
                    <wp:anchor distT="0" distB="0" distL="114300" distR="114300" simplePos="0" relativeHeight="251764736" behindDoc="0" locked="0" layoutInCell="0" allowOverlap="1" wp14:anchorId="54DA37FF" wp14:editId="52A3161D">
                      <wp:simplePos x="0" y="0"/>
                      <wp:positionH relativeFrom="column">
                        <wp:posOffset>966470</wp:posOffset>
                      </wp:positionH>
                      <wp:positionV relativeFrom="paragraph">
                        <wp:posOffset>3251200</wp:posOffset>
                      </wp:positionV>
                      <wp:extent cx="7473315" cy="1035050"/>
                      <wp:effectExtent l="0" t="0" r="13335" b="12700"/>
                      <wp:wrapNone/>
                      <wp:docPr id="439" name="AutoShape 5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73315" cy="1035050"/>
                              </a:xfrm>
                              <a:prstGeom prst="rect">
                                <a:avLst/>
                              </a:prstGeom>
                              <a:ln>
                                <a:headEnd/>
                                <a:tailEnd/>
                              </a:ln>
                              <a:extLst/>
                            </wps:spPr>
                            <wps:style>
                              <a:lnRef idx="2">
                                <a:schemeClr val="accent1"/>
                              </a:lnRef>
                              <a:fillRef idx="1">
                                <a:schemeClr val="lt1"/>
                              </a:fillRef>
                              <a:effectRef idx="0">
                                <a:schemeClr val="accent1"/>
                              </a:effectRef>
                              <a:fontRef idx="minor">
                                <a:schemeClr val="dk1"/>
                              </a:fontRef>
                            </wps:style>
                            <wps:txbx>
                              <w:txbxContent>
                                <w:p w:rsidR="00564B42" w:rsidRDefault="00564B42" w:rsidP="00013F0C">
                                  <w:pPr>
                                    <w:rPr>
                                      <w:rFonts w:ascii="ＭＳ 明朝" w:hAnsi="ＭＳ 明朝"/>
                                      <w:szCs w:val="21"/>
                                    </w:rPr>
                                  </w:pPr>
                                  <w:r>
                                    <w:rPr>
                                      <w:rFonts w:ascii="ＭＳ 明朝" w:hAnsi="ＭＳ 明朝" w:hint="eastAsia"/>
                                      <w:szCs w:val="21"/>
                                    </w:rPr>
                                    <w:t>本帳票は、支払確定した介護予防ケアマネジメント費請求情報の内容を出力します</w:t>
                                  </w:r>
                                </w:p>
                                <w:p w:rsidR="00564B42" w:rsidRPr="0092717B" w:rsidRDefault="00564B42" w:rsidP="00013F0C">
                                  <w:pPr>
                                    <w:rPr>
                                      <w:rFonts w:ascii="ＭＳ 明朝" w:hAnsi="ＭＳ 明朝"/>
                                      <w:szCs w:val="21"/>
                                    </w:rPr>
                                  </w:pPr>
                                  <w:r>
                                    <w:rPr>
                                      <w:rFonts w:ascii="ＭＳ 明朝" w:hAnsi="ＭＳ 明朝" w:hint="eastAsia"/>
                                      <w:szCs w:val="21"/>
                                    </w:rPr>
                                    <w:t>また、委託料の支払がある場合は、委託先支援事業所及び委託料を出力し、続けて委託料の支払がない請求情報を出力します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0" style="position:absolute;left:0;text-align:left;margin-left:76.1pt;margin-top:256pt;width:588.45pt;height:81.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" o:allowincell="f" fillcolor="white [3201]" strokecolor="#4f81bd [3204]" strokeweight="2pt">
                      <v:textbox inset="5.85pt,.7pt,5.85pt,.7pt">
                        <w:txbxContent>
                          <w:p w:rsidR="00564B42" w:rsidRDefault="00564B42" w:rsidP="00013F0C">
                            <w:pPr>
                              <w:rPr>
                                <w:rFonts w:ascii="ＭＳ 明朝" w:hAnsi="ＭＳ 明朝"/>
                                <w:szCs w:val="21"/>
                              </w:rPr>
                            </w:pPr>
                            <w:r>
                              <w:rPr>
                                <w:rFonts w:ascii="ＭＳ 明朝" w:hAnsi="ＭＳ 明朝" w:hint="eastAsia"/>
                                <w:szCs w:val="21"/>
                              </w:rPr>
                              <w:t>本帳票は、支払確定した介護予防ケアマネジメント費請求情報の内容を出力します</w:t>
                            </w:r>
                          </w:p>
                          <w:p w:rsidR="00564B42" w:rsidRPr="0092717B" w:rsidRDefault="00564B42" w:rsidP="00013F0C">
                            <w:pPr>
                              <w:rPr>
                                <w:rFonts w:ascii="ＭＳ 明朝" w:hAnsi="ＭＳ 明朝"/>
                                <w:szCs w:val="21"/>
                              </w:rPr>
                            </w:pPr>
                            <w:r>
                              <w:rPr>
                                <w:rFonts w:ascii="ＭＳ 明朝" w:hAnsi="ＭＳ 明朝" w:hint="eastAsia"/>
                                <w:szCs w:val="21"/>
                              </w:rPr>
                              <w:t>また、委託料の支払がある場合は、委託先支援事業所及び委託料を出力し、続けて委託料の支払がない請求情報を出力します</w:t>
                            </w:r>
                          </w:p>
                        </w:txbxContent>
                      </v:textbox>
                    </v:rect>
                  </w:pict>
                </mc:Fallback>
              </mc:AlternateContent>
            </w:r>
            <w:r w:rsidR="00EF3AC9" w:rsidRPr="001D7662">
              <w:rPr>
                <w:noProof/>
              </w:rPr>
              <w:t xml:space="preserve"> </w:t>
            </w:r>
            <w:r w:rsidR="001745FD" w:rsidRPr="001D7662">
              <w:rPr>
                <w:noProof/>
              </w:rPr>
              <w:drawing>
                <wp:inline distT="0" distB="0" distL="0" distR="0" wp14:anchorId="559446A0" wp14:editId="34665E23">
                  <wp:extent cx="7219784" cy="4947161"/>
                  <wp:effectExtent l="19050" t="19050" r="19685" b="25400"/>
                  <wp:docPr id="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17868" cy="4945848"/>
                          </a:xfrm>
                          <a:prstGeom prst="rect">
                            <a:avLst/>
                          </a:prstGeom>
                          <a:noFill/>
                          <a:ln>
                            <a:solidFill>
                              <a:schemeClr val="tx1"/>
                            </a:solidFill>
                          </a:ln>
                          <a:extLst/>
                        </pic:spPr>
                      </pic:pic>
                    </a:graphicData>
                  </a:graphic>
                </wp:inline>
              </w:drawing>
            </w:r>
          </w:p>
        </w:tc>
      </w:tr>
      <w:tr w:rsidR="001E2AB4" w:rsidRPr="001D7662" w:rsidTr="00A55F73">
        <w:trPr>
          <w:trHeight w:val="6114"/>
          <w:jc w:val="center"/>
        </w:trPr>
        <w:tc>
          <w:tcPr>
            <w:tcW w:w="13947" w:type="dxa"/>
            <w:shd w:val="clear" w:color="auto" w:fill="auto"/>
          </w:tcPr>
          <w:p w:rsidR="001E2AB4" w:rsidRPr="001D7662" w:rsidRDefault="00AD1B9D" w:rsidP="00A55F73">
            <w:pPr>
              <w:pStyle w:val="31"/>
              <w:ind w:firstLineChars="0" w:firstLine="0"/>
              <w:jc w:val="center"/>
            </w:pPr>
            <w:r w:rsidRPr="001D7662">
              <w:rPr>
                <w:noProof/>
              </w:rPr>
              <w:lastRenderedPageBreak/>
              <mc:AlternateContent>
                <mc:Choice Requires="wps">
                  <w:drawing>
                    <wp:anchor distT="0" distB="0" distL="114300" distR="114300" simplePos="0" relativeHeight="251770880" behindDoc="0" locked="0" layoutInCell="0" allowOverlap="1" wp14:anchorId="6916BBA7" wp14:editId="2829E4DD">
                      <wp:simplePos x="0" y="0"/>
                      <wp:positionH relativeFrom="column">
                        <wp:posOffset>928741</wp:posOffset>
                      </wp:positionH>
                      <wp:positionV relativeFrom="paragraph">
                        <wp:posOffset>3207385</wp:posOffset>
                      </wp:positionV>
                      <wp:extent cx="7473315" cy="1035050"/>
                      <wp:effectExtent l="0" t="0" r="13335" b="12700"/>
                      <wp:wrapNone/>
                      <wp:docPr id="23" name="AutoShape 5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73315" cy="1035050"/>
                              </a:xfrm>
                              <a:prstGeom prst="rect">
                                <a:avLst/>
                              </a:prstGeom>
                              <a:ln>
                                <a:headEnd/>
                                <a:tailEnd/>
                              </a:ln>
                              <a:extLst/>
                            </wps:spPr>
                            <wps:style>
                              <a:lnRef idx="2">
                                <a:schemeClr val="accent1"/>
                              </a:lnRef>
                              <a:fillRef idx="1">
                                <a:schemeClr val="lt1"/>
                              </a:fillRef>
                              <a:effectRef idx="0">
                                <a:schemeClr val="accent1"/>
                              </a:effectRef>
                              <a:fontRef idx="minor">
                                <a:schemeClr val="dk1"/>
                              </a:fontRef>
                            </wps:style>
                            <wps:txbx>
                              <w:txbxContent>
                                <w:p w:rsidR="00564B42" w:rsidRDefault="00564B42" w:rsidP="00AD1B9D">
                                  <w:pPr>
                                    <w:rPr>
                                      <w:rFonts w:ascii="ＭＳ 明朝" w:hAnsi="ＭＳ 明朝"/>
                                      <w:szCs w:val="21"/>
                                    </w:rPr>
                                  </w:pPr>
                                  <w:r>
                                    <w:rPr>
                                      <w:rFonts w:ascii="ＭＳ 明朝" w:hAnsi="ＭＳ 明朝" w:hint="eastAsia"/>
                                      <w:szCs w:val="21"/>
                                    </w:rPr>
                                    <w:t>本帳票は、原案受付処理、原案突合処理にてエラーになった介護予防ケアマネジメント費請求情報及び委託先支援事業所情報を返却するためにエラーコード、エラー内容を出力します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1" style="position:absolute;left:0;text-align:left;margin-left:73.15pt;margin-top:252.55pt;width:588.45pt;height:81.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" o:allowincell="f" fillcolor="white [3201]" strokecolor="#4f81bd [3204]" strokeweight="2pt">
                      <v:textbox inset="5.85pt,.7pt,5.85pt,.7pt">
                        <w:txbxContent>
                          <w:p w:rsidR="00564B42" w:rsidRDefault="00564B42" w:rsidP="00AD1B9D">
                            <w:pPr>
                              <w:rPr>
                                <w:rFonts w:ascii="ＭＳ 明朝" w:hAnsi="ＭＳ 明朝"/>
                                <w:szCs w:val="21"/>
                              </w:rPr>
                            </w:pPr>
                            <w:r>
                              <w:rPr>
                                <w:rFonts w:ascii="ＭＳ 明朝" w:hAnsi="ＭＳ 明朝" w:hint="eastAsia"/>
                                <w:szCs w:val="21"/>
                              </w:rPr>
                              <w:t>本帳票は、原案受付処理、原案突合処理にてエラーになった介護予防ケアマネジメント費請求情報及び委託先支援事業所情報を返却するためにエラーコード、エラー内容を出力します</w:t>
                            </w:r>
                          </w:p>
                        </w:txbxContent>
                      </v:textbox>
                    </v:rect>
                  </w:pict>
                </mc:Fallback>
              </mc:AlternateContent>
            </w:r>
            <w:r w:rsidRPr="001D7662">
              <w:t xml:space="preserve"> </w:t>
            </w:r>
            <w:r w:rsidRPr="001D7662">
              <w:rPr>
                <w:noProof/>
              </w:rPr>
              <w:drawing>
                <wp:inline distT="0" distB="0" distL="0" distR="0" wp14:anchorId="6A3DBB0A" wp14:editId="5D3D56C8">
                  <wp:extent cx="7520040" cy="4697280"/>
                  <wp:effectExtent l="19050" t="19050" r="24130" b="27305"/>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20040" cy="4697280"/>
                          </a:xfrm>
                          <a:prstGeom prst="rect">
                            <a:avLst/>
                          </a:prstGeom>
                          <a:noFill/>
                          <a:ln>
                            <a:solidFill>
                              <a:schemeClr val="tx1"/>
                            </a:solidFill>
                          </a:ln>
                        </pic:spPr>
                      </pic:pic>
                    </a:graphicData>
                  </a:graphic>
                </wp:inline>
              </w:drawing>
            </w:r>
          </w:p>
        </w:tc>
      </w:tr>
    </w:tbl>
    <w:p w:rsidR="001E2AB4" w:rsidRPr="001D7662" w:rsidRDefault="001E2AB4">
      <w:pPr>
        <w:widowControl/>
        <w:jc w:val="left"/>
        <w:rPr>
          <w:rFonts w:ascii="ＭＳ Ｐゴシック" w:eastAsia="ＭＳ Ｐゴシック" w:hAnsi="ＭＳ Ｐゴシック"/>
        </w:rPr>
      </w:pPr>
      <w:bookmarkStart w:id="0" w:name="_GoBack"/>
      <w:bookmarkEnd w:id="0"/>
    </w:p>
    <w:sectPr w:rsidR="001E2AB4" w:rsidRPr="001D7662" w:rsidSect="005B4202">
      <w:footerReference w:type="even" r:id="rId11"/>
      <w:pgSz w:w="16840" w:h="11907" w:orient="landscape" w:code="9"/>
      <w:pgMar w:top="1622" w:right="1134" w:bottom="851" w:left="1134" w:header="851" w:footer="737" w:gutter="0"/>
      <w:pgNumType w:fmt="decimalFullWidth"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174A" w:rsidRDefault="0033174A">
      <w:r>
        <w:separator/>
      </w:r>
    </w:p>
  </w:endnote>
  <w:endnote w:type="continuationSeparator" w:id="0">
    <w:p w:rsidR="0033174A" w:rsidRDefault="00331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4B42" w:rsidRDefault="00564B42" w:rsidP="00F64081">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564B42" w:rsidRDefault="00564B42" w:rsidP="00F64081">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174A" w:rsidRDefault="0033174A">
      <w:r>
        <w:separator/>
      </w:r>
    </w:p>
  </w:footnote>
  <w:footnote w:type="continuationSeparator" w:id="0">
    <w:p w:rsidR="0033174A" w:rsidRDefault="003317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23A87"/>
    <w:multiLevelType w:val="multilevel"/>
    <w:tmpl w:val="7F10E76E"/>
    <w:lvl w:ilvl="0">
      <w:start w:val="1"/>
      <w:numFmt w:val="decimal"/>
      <w:suff w:val="space"/>
      <w:lvlText w:val="%1. "/>
      <w:lvlJc w:val="left"/>
      <w:pPr>
        <w:ind w:left="284" w:hanging="284"/>
      </w:pPr>
      <w:rPr>
        <w:rFonts w:hint="eastAsia"/>
        <w:b/>
        <w:i w:val="0"/>
        <w:sz w:val="32"/>
      </w:rPr>
    </w:lvl>
    <w:lvl w:ilvl="1">
      <w:start w:val="1"/>
      <w:numFmt w:val="decimal"/>
      <w:suff w:val="space"/>
      <w:lvlText w:val="%1.%2. "/>
      <w:lvlJc w:val="left"/>
      <w:pPr>
        <w:ind w:left="1228" w:hanging="283"/>
      </w:pPr>
      <w:rPr>
        <w:rFonts w:cs="Times New Roman" w:hint="eastAsia"/>
        <w:b w:val="0"/>
        <w:bCs w:val="0"/>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
      <w:lvlJc w:val="left"/>
      <w:pPr>
        <w:ind w:left="1384" w:hanging="284"/>
      </w:pPr>
      <w:rPr>
        <w:rFonts w:hint="eastAsia"/>
        <w:b/>
        <w:i w:val="0"/>
        <w:sz w:val="24"/>
      </w:rPr>
    </w:lvl>
    <w:lvl w:ilvl="3">
      <w:start w:val="1"/>
      <w:numFmt w:val="decimal"/>
      <w:lvlText w:val="（%4）"/>
      <w:lvlJc w:val="left"/>
      <w:pPr>
        <w:tabs>
          <w:tab w:val="num" w:pos="3345"/>
        </w:tabs>
        <w:ind w:left="5840" w:hanging="4139"/>
      </w:pPr>
      <w:rPr>
        <w:rFonts w:ascii="ＭＳ Ｐゴシック" w:eastAsia="ＭＳ Ｐゴシック" w:hint="eastAsia"/>
        <w:b w:val="0"/>
        <w:i w:val="0"/>
        <w:sz w:val="24"/>
        <w:szCs w:val="21"/>
      </w:rPr>
    </w:lvl>
    <w:lvl w:ilvl="4">
      <w:start w:val="1"/>
      <w:numFmt w:val="lowerLetter"/>
      <w:lvlText w:val="%5."/>
      <w:lvlJc w:val="left"/>
      <w:pPr>
        <w:tabs>
          <w:tab w:val="num" w:pos="1494"/>
        </w:tabs>
        <w:ind w:left="1418" w:hanging="284"/>
      </w:pPr>
      <w:rPr>
        <w:rFonts w:hint="eastAsia"/>
        <w:b/>
        <w:i w:val="0"/>
        <w:sz w:val="21"/>
      </w:rPr>
    </w:lvl>
    <w:lvl w:ilvl="5">
      <w:start w:val="1"/>
      <w:numFmt w:val="lowerRoman"/>
      <w:lvlText w:val="%6."/>
      <w:lvlJc w:val="left"/>
      <w:pPr>
        <w:tabs>
          <w:tab w:val="num" w:pos="2138"/>
        </w:tabs>
        <w:ind w:left="1701" w:hanging="283"/>
      </w:pPr>
      <w:rPr>
        <w:rFonts w:hint="eastAsia"/>
        <w:sz w:val="20"/>
      </w:rPr>
    </w:lvl>
    <w:lvl w:ilvl="6">
      <w:start w:val="1"/>
      <w:numFmt w:val="decimal"/>
      <w:lvlText w:val="(%7)"/>
      <w:lvlJc w:val="left"/>
      <w:pPr>
        <w:tabs>
          <w:tab w:val="num" w:pos="2061"/>
        </w:tabs>
        <w:ind w:left="1985" w:hanging="284"/>
      </w:pPr>
      <w:rPr>
        <w:rFonts w:hint="eastAsia"/>
        <w:b/>
        <w:i w:val="0"/>
        <w:sz w:val="18"/>
      </w:rPr>
    </w:lvl>
    <w:lvl w:ilvl="7">
      <w:start w:val="1"/>
      <w:numFmt w:val="lowerLetter"/>
      <w:lvlText w:val="(%8)"/>
      <w:lvlJc w:val="left"/>
      <w:pPr>
        <w:tabs>
          <w:tab w:val="num" w:pos="2345"/>
        </w:tabs>
        <w:ind w:left="2268" w:hanging="283"/>
      </w:pPr>
      <w:rPr>
        <w:rFonts w:hint="eastAsia"/>
        <w:sz w:val="18"/>
      </w:rPr>
    </w:lvl>
    <w:lvl w:ilvl="8">
      <w:start w:val="1"/>
      <w:numFmt w:val="lowerRoman"/>
      <w:lvlText w:val="(%9)"/>
      <w:lvlJc w:val="left"/>
      <w:pPr>
        <w:tabs>
          <w:tab w:val="num" w:pos="2988"/>
        </w:tabs>
        <w:ind w:left="2552" w:hanging="284"/>
      </w:pPr>
      <w:rPr>
        <w:rFonts w:hint="eastAsia"/>
        <w:sz w:val="18"/>
      </w:rPr>
    </w:lvl>
  </w:abstractNum>
  <w:abstractNum w:abstractNumId="1">
    <w:nsid w:val="055010C3"/>
    <w:multiLevelType w:val="hybridMultilevel"/>
    <w:tmpl w:val="3E2809A2"/>
    <w:lvl w:ilvl="0" w:tplc="0409001B">
      <w:start w:val="1"/>
      <w:numFmt w:val="lowerRoman"/>
      <w:lvlText w:val="%1."/>
      <w:lvlJc w:val="right"/>
      <w:pPr>
        <w:ind w:left="1211" w:hanging="360"/>
      </w:pPr>
      <w:rPr>
        <w:rFonts w:hint="default"/>
      </w:rPr>
    </w:lvl>
    <w:lvl w:ilvl="1" w:tplc="04090017">
      <w:start w:val="1"/>
      <w:numFmt w:val="aiueoFullWidth"/>
      <w:lvlText w:val="(%2)"/>
      <w:lvlJc w:val="left"/>
      <w:pPr>
        <w:ind w:left="1691" w:hanging="420"/>
      </w:pPr>
    </w:lvl>
    <w:lvl w:ilvl="2" w:tplc="0409001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
    <w:nsid w:val="0ACD7E7C"/>
    <w:multiLevelType w:val="hybridMultilevel"/>
    <w:tmpl w:val="79BA3BE2"/>
    <w:lvl w:ilvl="0" w:tplc="0AF4877E">
      <w:start w:val="1"/>
      <w:numFmt w:val="bullet"/>
      <w:lvlText w:val="・"/>
      <w:lvlJc w:val="left"/>
      <w:pPr>
        <w:tabs>
          <w:tab w:val="num" w:pos="1116"/>
        </w:tabs>
        <w:ind w:left="1116" w:hanging="360"/>
      </w:pPr>
      <w:rPr>
        <w:rFonts w:ascii="ＭＳ ゴシック" w:eastAsia="ＭＳ ゴシック" w:hAnsi="ＭＳ ゴシック" w:cs="Times New Roman" w:hint="eastAsia"/>
      </w:rPr>
    </w:lvl>
    <w:lvl w:ilvl="1" w:tplc="0409000B">
      <w:start w:val="1"/>
      <w:numFmt w:val="bullet"/>
      <w:lvlText w:val=""/>
      <w:lvlJc w:val="left"/>
      <w:pPr>
        <w:tabs>
          <w:tab w:val="num" w:pos="1596"/>
        </w:tabs>
        <w:ind w:left="1596" w:hanging="420"/>
      </w:pPr>
      <w:rPr>
        <w:rFonts w:ascii="Wingdings" w:hAnsi="Wingdings" w:hint="default"/>
      </w:rPr>
    </w:lvl>
    <w:lvl w:ilvl="2" w:tplc="0409000D">
      <w:start w:val="1"/>
      <w:numFmt w:val="bullet"/>
      <w:lvlText w:val=""/>
      <w:lvlJc w:val="left"/>
      <w:pPr>
        <w:tabs>
          <w:tab w:val="num" w:pos="2016"/>
        </w:tabs>
        <w:ind w:left="2016" w:hanging="420"/>
      </w:pPr>
      <w:rPr>
        <w:rFonts w:ascii="Wingdings" w:hAnsi="Wingdings" w:hint="default"/>
      </w:rPr>
    </w:lvl>
    <w:lvl w:ilvl="3" w:tplc="04090001">
      <w:start w:val="1"/>
      <w:numFmt w:val="bullet"/>
      <w:lvlText w:val=""/>
      <w:lvlJc w:val="left"/>
      <w:pPr>
        <w:tabs>
          <w:tab w:val="num" w:pos="2436"/>
        </w:tabs>
        <w:ind w:left="2436" w:hanging="420"/>
      </w:pPr>
      <w:rPr>
        <w:rFonts w:ascii="Wingdings" w:hAnsi="Wingdings" w:hint="default"/>
      </w:rPr>
    </w:lvl>
    <w:lvl w:ilvl="4" w:tplc="0409000B">
      <w:start w:val="1"/>
      <w:numFmt w:val="bullet"/>
      <w:lvlText w:val=""/>
      <w:lvlJc w:val="left"/>
      <w:pPr>
        <w:tabs>
          <w:tab w:val="num" w:pos="2856"/>
        </w:tabs>
        <w:ind w:left="2856" w:hanging="420"/>
      </w:pPr>
      <w:rPr>
        <w:rFonts w:ascii="Wingdings" w:hAnsi="Wingdings" w:hint="default"/>
      </w:rPr>
    </w:lvl>
    <w:lvl w:ilvl="5" w:tplc="0409000D">
      <w:start w:val="1"/>
      <w:numFmt w:val="bullet"/>
      <w:lvlText w:val=""/>
      <w:lvlJc w:val="left"/>
      <w:pPr>
        <w:tabs>
          <w:tab w:val="num" w:pos="3276"/>
        </w:tabs>
        <w:ind w:left="3276" w:hanging="420"/>
      </w:pPr>
      <w:rPr>
        <w:rFonts w:ascii="Wingdings" w:hAnsi="Wingdings" w:hint="default"/>
      </w:rPr>
    </w:lvl>
    <w:lvl w:ilvl="6" w:tplc="04090001">
      <w:start w:val="1"/>
      <w:numFmt w:val="bullet"/>
      <w:lvlText w:val=""/>
      <w:lvlJc w:val="left"/>
      <w:pPr>
        <w:tabs>
          <w:tab w:val="num" w:pos="3696"/>
        </w:tabs>
        <w:ind w:left="3696" w:hanging="420"/>
      </w:pPr>
      <w:rPr>
        <w:rFonts w:ascii="Wingdings" w:hAnsi="Wingdings" w:hint="default"/>
      </w:rPr>
    </w:lvl>
    <w:lvl w:ilvl="7" w:tplc="0409000B">
      <w:start w:val="1"/>
      <w:numFmt w:val="bullet"/>
      <w:lvlText w:val=""/>
      <w:lvlJc w:val="left"/>
      <w:pPr>
        <w:tabs>
          <w:tab w:val="num" w:pos="4116"/>
        </w:tabs>
        <w:ind w:left="4116" w:hanging="420"/>
      </w:pPr>
      <w:rPr>
        <w:rFonts w:ascii="Wingdings" w:hAnsi="Wingdings" w:hint="default"/>
      </w:rPr>
    </w:lvl>
    <w:lvl w:ilvl="8" w:tplc="0409000D">
      <w:start w:val="1"/>
      <w:numFmt w:val="bullet"/>
      <w:lvlText w:val=""/>
      <w:lvlJc w:val="left"/>
      <w:pPr>
        <w:tabs>
          <w:tab w:val="num" w:pos="4536"/>
        </w:tabs>
        <w:ind w:left="4536" w:hanging="420"/>
      </w:pPr>
      <w:rPr>
        <w:rFonts w:ascii="Wingdings" w:hAnsi="Wingdings" w:hint="default"/>
      </w:rPr>
    </w:lvl>
  </w:abstractNum>
  <w:abstractNum w:abstractNumId="3">
    <w:nsid w:val="0E934336"/>
    <w:multiLevelType w:val="hybridMultilevel"/>
    <w:tmpl w:val="C79C5126"/>
    <w:lvl w:ilvl="0" w:tplc="0409001B">
      <w:start w:val="1"/>
      <w:numFmt w:val="lowerRoman"/>
      <w:lvlText w:val="%1."/>
      <w:lvlJc w:val="right"/>
      <w:pPr>
        <w:ind w:left="1211" w:hanging="360"/>
      </w:pPr>
    </w:lvl>
    <w:lvl w:ilvl="1" w:tplc="04090017">
      <w:start w:val="1"/>
      <w:numFmt w:val="aiueoFullWidth"/>
      <w:lvlText w:val="(%2)"/>
      <w:lvlJc w:val="left"/>
      <w:pPr>
        <w:ind w:left="1691" w:hanging="420"/>
      </w:pPr>
    </w:lvl>
    <w:lvl w:ilvl="2" w:tplc="0409001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start w:val="1"/>
      <w:numFmt w:val="aiueoFullWidth"/>
      <w:lvlText w:val="(%5)"/>
      <w:lvlJc w:val="left"/>
      <w:pPr>
        <w:ind w:left="2951" w:hanging="420"/>
      </w:pPr>
    </w:lvl>
    <w:lvl w:ilvl="5" w:tplc="04090011">
      <w:start w:val="1"/>
      <w:numFmt w:val="decimalEnclosedCircle"/>
      <w:lvlText w:val="%6"/>
      <w:lvlJc w:val="left"/>
      <w:pPr>
        <w:ind w:left="3371" w:hanging="420"/>
      </w:pPr>
    </w:lvl>
    <w:lvl w:ilvl="6" w:tplc="0409000F">
      <w:start w:val="1"/>
      <w:numFmt w:val="decimal"/>
      <w:lvlText w:val="%7."/>
      <w:lvlJc w:val="left"/>
      <w:pPr>
        <w:ind w:left="3791" w:hanging="420"/>
      </w:pPr>
    </w:lvl>
    <w:lvl w:ilvl="7" w:tplc="04090017">
      <w:start w:val="1"/>
      <w:numFmt w:val="aiueoFullWidth"/>
      <w:lvlText w:val="(%8)"/>
      <w:lvlJc w:val="left"/>
      <w:pPr>
        <w:ind w:left="4211" w:hanging="420"/>
      </w:pPr>
    </w:lvl>
    <w:lvl w:ilvl="8" w:tplc="04090011">
      <w:start w:val="1"/>
      <w:numFmt w:val="decimalEnclosedCircle"/>
      <w:lvlText w:val="%9"/>
      <w:lvlJc w:val="left"/>
      <w:pPr>
        <w:ind w:left="4631" w:hanging="420"/>
      </w:pPr>
    </w:lvl>
  </w:abstractNum>
  <w:abstractNum w:abstractNumId="4">
    <w:nsid w:val="28F90B46"/>
    <w:multiLevelType w:val="hybridMultilevel"/>
    <w:tmpl w:val="C79C5126"/>
    <w:lvl w:ilvl="0" w:tplc="0409001B">
      <w:start w:val="1"/>
      <w:numFmt w:val="lowerRoman"/>
      <w:lvlText w:val="%1."/>
      <w:lvlJc w:val="right"/>
      <w:pPr>
        <w:ind w:left="1211" w:hanging="360"/>
      </w:pPr>
    </w:lvl>
    <w:lvl w:ilvl="1" w:tplc="04090017">
      <w:start w:val="1"/>
      <w:numFmt w:val="aiueoFullWidth"/>
      <w:lvlText w:val="(%2)"/>
      <w:lvlJc w:val="left"/>
      <w:pPr>
        <w:ind w:left="1691" w:hanging="420"/>
      </w:pPr>
    </w:lvl>
    <w:lvl w:ilvl="2" w:tplc="0409001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start w:val="1"/>
      <w:numFmt w:val="aiueoFullWidth"/>
      <w:lvlText w:val="(%5)"/>
      <w:lvlJc w:val="left"/>
      <w:pPr>
        <w:ind w:left="2951" w:hanging="420"/>
      </w:pPr>
    </w:lvl>
    <w:lvl w:ilvl="5" w:tplc="04090011">
      <w:start w:val="1"/>
      <w:numFmt w:val="decimalEnclosedCircle"/>
      <w:lvlText w:val="%6"/>
      <w:lvlJc w:val="left"/>
      <w:pPr>
        <w:ind w:left="3371" w:hanging="420"/>
      </w:pPr>
    </w:lvl>
    <w:lvl w:ilvl="6" w:tplc="0409000F">
      <w:start w:val="1"/>
      <w:numFmt w:val="decimal"/>
      <w:lvlText w:val="%7."/>
      <w:lvlJc w:val="left"/>
      <w:pPr>
        <w:ind w:left="3791" w:hanging="420"/>
      </w:pPr>
    </w:lvl>
    <w:lvl w:ilvl="7" w:tplc="04090017">
      <w:start w:val="1"/>
      <w:numFmt w:val="aiueoFullWidth"/>
      <w:lvlText w:val="(%8)"/>
      <w:lvlJc w:val="left"/>
      <w:pPr>
        <w:ind w:left="4211" w:hanging="420"/>
      </w:pPr>
    </w:lvl>
    <w:lvl w:ilvl="8" w:tplc="04090011">
      <w:start w:val="1"/>
      <w:numFmt w:val="decimalEnclosedCircle"/>
      <w:lvlText w:val="%9"/>
      <w:lvlJc w:val="left"/>
      <w:pPr>
        <w:ind w:left="4631" w:hanging="420"/>
      </w:pPr>
    </w:lvl>
  </w:abstractNum>
  <w:abstractNum w:abstractNumId="5">
    <w:nsid w:val="340445A1"/>
    <w:multiLevelType w:val="hybridMultilevel"/>
    <w:tmpl w:val="37761E38"/>
    <w:lvl w:ilvl="0" w:tplc="FF0E6E48">
      <w:start w:val="1"/>
      <w:numFmt w:val="decimalEnclosedCircle"/>
      <w:lvlText w:val="%1"/>
      <w:lvlJc w:val="left"/>
      <w:pPr>
        <w:ind w:left="990" w:hanging="360"/>
      </w:pPr>
      <w:rPr>
        <w:rFonts w:ascii="ＭＳ Ｐ明朝" w:eastAsia="ＭＳ Ｐ明朝" w:hAnsi="ＭＳ Ｐ明朝"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6">
    <w:nsid w:val="42F614B4"/>
    <w:multiLevelType w:val="hybridMultilevel"/>
    <w:tmpl w:val="3E2809A2"/>
    <w:lvl w:ilvl="0" w:tplc="0409001B">
      <w:start w:val="1"/>
      <w:numFmt w:val="lowerRoman"/>
      <w:lvlText w:val="%1."/>
      <w:lvlJc w:val="right"/>
      <w:pPr>
        <w:ind w:left="1211" w:hanging="360"/>
      </w:pPr>
      <w:rPr>
        <w:rFonts w:hint="default"/>
      </w:rPr>
    </w:lvl>
    <w:lvl w:ilvl="1" w:tplc="04090017">
      <w:start w:val="1"/>
      <w:numFmt w:val="aiueoFullWidth"/>
      <w:lvlText w:val="(%2)"/>
      <w:lvlJc w:val="left"/>
      <w:pPr>
        <w:ind w:left="1691" w:hanging="420"/>
      </w:pPr>
    </w:lvl>
    <w:lvl w:ilvl="2" w:tplc="0409001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7">
    <w:nsid w:val="5C852225"/>
    <w:multiLevelType w:val="hybridMultilevel"/>
    <w:tmpl w:val="0E0AF314"/>
    <w:lvl w:ilvl="0" w:tplc="AD78635A">
      <w:start w:val="1"/>
      <w:numFmt w:val="decimalEnclosedCircle"/>
      <w:lvlText w:val="%1"/>
      <w:lvlJc w:val="left"/>
      <w:pPr>
        <w:ind w:left="1350" w:hanging="360"/>
      </w:pPr>
      <w:rPr>
        <w:rFonts w:hint="default"/>
      </w:rPr>
    </w:lvl>
    <w:lvl w:ilvl="1" w:tplc="04090017" w:tentative="1">
      <w:start w:val="1"/>
      <w:numFmt w:val="aiueoFullWidth"/>
      <w:lvlText w:val="(%2)"/>
      <w:lvlJc w:val="left"/>
      <w:pPr>
        <w:ind w:left="1830" w:hanging="420"/>
      </w:pPr>
    </w:lvl>
    <w:lvl w:ilvl="2" w:tplc="04090011" w:tentative="1">
      <w:start w:val="1"/>
      <w:numFmt w:val="decimalEnclosedCircle"/>
      <w:lvlText w:val="%3"/>
      <w:lvlJc w:val="left"/>
      <w:pPr>
        <w:ind w:left="2250" w:hanging="420"/>
      </w:pPr>
    </w:lvl>
    <w:lvl w:ilvl="3" w:tplc="0409000F" w:tentative="1">
      <w:start w:val="1"/>
      <w:numFmt w:val="decimal"/>
      <w:lvlText w:val="%4."/>
      <w:lvlJc w:val="left"/>
      <w:pPr>
        <w:ind w:left="2670" w:hanging="420"/>
      </w:pPr>
    </w:lvl>
    <w:lvl w:ilvl="4" w:tplc="04090017" w:tentative="1">
      <w:start w:val="1"/>
      <w:numFmt w:val="aiueoFullWidth"/>
      <w:lvlText w:val="(%5)"/>
      <w:lvlJc w:val="left"/>
      <w:pPr>
        <w:ind w:left="3090" w:hanging="420"/>
      </w:pPr>
    </w:lvl>
    <w:lvl w:ilvl="5" w:tplc="04090011" w:tentative="1">
      <w:start w:val="1"/>
      <w:numFmt w:val="decimalEnclosedCircle"/>
      <w:lvlText w:val="%6"/>
      <w:lvlJc w:val="left"/>
      <w:pPr>
        <w:ind w:left="3510" w:hanging="420"/>
      </w:pPr>
    </w:lvl>
    <w:lvl w:ilvl="6" w:tplc="0409000F" w:tentative="1">
      <w:start w:val="1"/>
      <w:numFmt w:val="decimal"/>
      <w:lvlText w:val="%7."/>
      <w:lvlJc w:val="left"/>
      <w:pPr>
        <w:ind w:left="3930" w:hanging="420"/>
      </w:pPr>
    </w:lvl>
    <w:lvl w:ilvl="7" w:tplc="04090017" w:tentative="1">
      <w:start w:val="1"/>
      <w:numFmt w:val="aiueoFullWidth"/>
      <w:lvlText w:val="(%8)"/>
      <w:lvlJc w:val="left"/>
      <w:pPr>
        <w:ind w:left="4350" w:hanging="420"/>
      </w:pPr>
    </w:lvl>
    <w:lvl w:ilvl="8" w:tplc="04090011" w:tentative="1">
      <w:start w:val="1"/>
      <w:numFmt w:val="decimalEnclosedCircle"/>
      <w:lvlText w:val="%9"/>
      <w:lvlJc w:val="left"/>
      <w:pPr>
        <w:ind w:left="4770" w:hanging="420"/>
      </w:pPr>
    </w:lvl>
  </w:abstractNum>
  <w:abstractNum w:abstractNumId="8">
    <w:nsid w:val="5E7E5B16"/>
    <w:multiLevelType w:val="hybridMultilevel"/>
    <w:tmpl w:val="3E2809A2"/>
    <w:lvl w:ilvl="0" w:tplc="0409001B">
      <w:start w:val="1"/>
      <w:numFmt w:val="lowerRoman"/>
      <w:lvlText w:val="%1."/>
      <w:lvlJc w:val="right"/>
      <w:pPr>
        <w:ind w:left="1211" w:hanging="360"/>
      </w:pPr>
    </w:lvl>
    <w:lvl w:ilvl="1" w:tplc="04090017">
      <w:start w:val="1"/>
      <w:numFmt w:val="aiueoFullWidth"/>
      <w:lvlText w:val="(%2)"/>
      <w:lvlJc w:val="left"/>
      <w:pPr>
        <w:ind w:left="1691" w:hanging="420"/>
      </w:pPr>
    </w:lvl>
    <w:lvl w:ilvl="2" w:tplc="0409001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start w:val="1"/>
      <w:numFmt w:val="aiueoFullWidth"/>
      <w:lvlText w:val="(%5)"/>
      <w:lvlJc w:val="left"/>
      <w:pPr>
        <w:ind w:left="2951" w:hanging="420"/>
      </w:pPr>
    </w:lvl>
    <w:lvl w:ilvl="5" w:tplc="04090011">
      <w:start w:val="1"/>
      <w:numFmt w:val="decimalEnclosedCircle"/>
      <w:lvlText w:val="%6"/>
      <w:lvlJc w:val="left"/>
      <w:pPr>
        <w:ind w:left="3371" w:hanging="420"/>
      </w:pPr>
    </w:lvl>
    <w:lvl w:ilvl="6" w:tplc="0409000F">
      <w:start w:val="1"/>
      <w:numFmt w:val="decimal"/>
      <w:lvlText w:val="%7."/>
      <w:lvlJc w:val="left"/>
      <w:pPr>
        <w:ind w:left="3791" w:hanging="420"/>
      </w:pPr>
    </w:lvl>
    <w:lvl w:ilvl="7" w:tplc="04090017">
      <w:start w:val="1"/>
      <w:numFmt w:val="aiueoFullWidth"/>
      <w:lvlText w:val="(%8)"/>
      <w:lvlJc w:val="left"/>
      <w:pPr>
        <w:ind w:left="4211" w:hanging="420"/>
      </w:pPr>
    </w:lvl>
    <w:lvl w:ilvl="8" w:tplc="04090011">
      <w:start w:val="1"/>
      <w:numFmt w:val="decimalEnclosedCircle"/>
      <w:lvlText w:val="%9"/>
      <w:lvlJc w:val="left"/>
      <w:pPr>
        <w:ind w:left="4631" w:hanging="420"/>
      </w:pPr>
    </w:lvl>
  </w:abstractNum>
  <w:abstractNum w:abstractNumId="9">
    <w:nsid w:val="679D4B79"/>
    <w:multiLevelType w:val="hybridMultilevel"/>
    <w:tmpl w:val="3E2809A2"/>
    <w:lvl w:ilvl="0" w:tplc="0409001B">
      <w:start w:val="1"/>
      <w:numFmt w:val="lowerRoman"/>
      <w:lvlText w:val="%1."/>
      <w:lvlJc w:val="right"/>
      <w:pPr>
        <w:ind w:left="1211" w:hanging="360"/>
      </w:pPr>
      <w:rPr>
        <w:rFonts w:hint="default"/>
      </w:rPr>
    </w:lvl>
    <w:lvl w:ilvl="1" w:tplc="04090017">
      <w:start w:val="1"/>
      <w:numFmt w:val="aiueoFullWidth"/>
      <w:lvlText w:val="(%2)"/>
      <w:lvlJc w:val="left"/>
      <w:pPr>
        <w:ind w:left="1691" w:hanging="420"/>
      </w:pPr>
    </w:lvl>
    <w:lvl w:ilvl="2" w:tplc="0409001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nsid w:val="6D786461"/>
    <w:multiLevelType w:val="hybridMultilevel"/>
    <w:tmpl w:val="49FE24BE"/>
    <w:lvl w:ilvl="0" w:tplc="A5EA7194">
      <w:start w:val="1"/>
      <w:numFmt w:val="bullet"/>
      <w:lvlText w:val="‧"/>
      <w:lvlJc w:val="left"/>
      <w:pPr>
        <w:ind w:left="420" w:hanging="420"/>
      </w:pPr>
      <w:rPr>
        <w:rFonts w:ascii="ＭＳ Ｐゴシック" w:eastAsia="ＭＳ Ｐゴシック" w:hAnsi="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nsid w:val="742A4F08"/>
    <w:multiLevelType w:val="hybridMultilevel"/>
    <w:tmpl w:val="1AA2FBA2"/>
    <w:lvl w:ilvl="0" w:tplc="EAF43BBC">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nsid w:val="78DC7212"/>
    <w:multiLevelType w:val="hybridMultilevel"/>
    <w:tmpl w:val="3E2809A2"/>
    <w:lvl w:ilvl="0" w:tplc="0409001B">
      <w:start w:val="1"/>
      <w:numFmt w:val="lowerRoman"/>
      <w:lvlText w:val="%1."/>
      <w:lvlJc w:val="right"/>
      <w:pPr>
        <w:ind w:left="1211" w:hanging="360"/>
      </w:pPr>
    </w:lvl>
    <w:lvl w:ilvl="1" w:tplc="04090017">
      <w:start w:val="1"/>
      <w:numFmt w:val="aiueoFullWidth"/>
      <w:lvlText w:val="(%2)"/>
      <w:lvlJc w:val="left"/>
      <w:pPr>
        <w:ind w:left="1691" w:hanging="420"/>
      </w:pPr>
    </w:lvl>
    <w:lvl w:ilvl="2" w:tplc="0409001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start w:val="1"/>
      <w:numFmt w:val="aiueoFullWidth"/>
      <w:lvlText w:val="(%5)"/>
      <w:lvlJc w:val="left"/>
      <w:pPr>
        <w:ind w:left="2951" w:hanging="420"/>
      </w:pPr>
    </w:lvl>
    <w:lvl w:ilvl="5" w:tplc="04090011">
      <w:start w:val="1"/>
      <w:numFmt w:val="decimalEnclosedCircle"/>
      <w:lvlText w:val="%6"/>
      <w:lvlJc w:val="left"/>
      <w:pPr>
        <w:ind w:left="3371" w:hanging="420"/>
      </w:pPr>
    </w:lvl>
    <w:lvl w:ilvl="6" w:tplc="0409000F">
      <w:start w:val="1"/>
      <w:numFmt w:val="decimal"/>
      <w:lvlText w:val="%7."/>
      <w:lvlJc w:val="left"/>
      <w:pPr>
        <w:ind w:left="3791" w:hanging="420"/>
      </w:pPr>
    </w:lvl>
    <w:lvl w:ilvl="7" w:tplc="04090017">
      <w:start w:val="1"/>
      <w:numFmt w:val="aiueoFullWidth"/>
      <w:lvlText w:val="(%8)"/>
      <w:lvlJc w:val="left"/>
      <w:pPr>
        <w:ind w:left="4211" w:hanging="420"/>
      </w:pPr>
    </w:lvl>
    <w:lvl w:ilvl="8" w:tplc="04090011">
      <w:start w:val="1"/>
      <w:numFmt w:val="decimalEnclosedCircle"/>
      <w:lvlText w:val="%9"/>
      <w:lvlJc w:val="left"/>
      <w:pPr>
        <w:ind w:left="4631" w:hanging="420"/>
      </w:pPr>
    </w:lvl>
  </w:abstractNum>
  <w:abstractNum w:abstractNumId="13">
    <w:nsid w:val="7E7D5423"/>
    <w:multiLevelType w:val="hybridMultilevel"/>
    <w:tmpl w:val="2FE0216C"/>
    <w:lvl w:ilvl="0" w:tplc="21564CF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4">
    <w:nsid w:val="7EBB3221"/>
    <w:multiLevelType w:val="hybridMultilevel"/>
    <w:tmpl w:val="C79C5126"/>
    <w:lvl w:ilvl="0" w:tplc="0409001B">
      <w:start w:val="1"/>
      <w:numFmt w:val="lowerRoman"/>
      <w:lvlText w:val="%1."/>
      <w:lvlJc w:val="right"/>
      <w:pPr>
        <w:ind w:left="1211" w:hanging="360"/>
      </w:pPr>
    </w:lvl>
    <w:lvl w:ilvl="1" w:tplc="04090017">
      <w:start w:val="1"/>
      <w:numFmt w:val="aiueoFullWidth"/>
      <w:lvlText w:val="(%2)"/>
      <w:lvlJc w:val="left"/>
      <w:pPr>
        <w:ind w:left="1691" w:hanging="420"/>
      </w:pPr>
    </w:lvl>
    <w:lvl w:ilvl="2" w:tplc="0409001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start w:val="1"/>
      <w:numFmt w:val="aiueoFullWidth"/>
      <w:lvlText w:val="(%5)"/>
      <w:lvlJc w:val="left"/>
      <w:pPr>
        <w:ind w:left="2951" w:hanging="420"/>
      </w:pPr>
    </w:lvl>
    <w:lvl w:ilvl="5" w:tplc="04090011">
      <w:start w:val="1"/>
      <w:numFmt w:val="decimalEnclosedCircle"/>
      <w:lvlText w:val="%6"/>
      <w:lvlJc w:val="left"/>
      <w:pPr>
        <w:ind w:left="3371" w:hanging="420"/>
      </w:pPr>
    </w:lvl>
    <w:lvl w:ilvl="6" w:tplc="0409000F">
      <w:start w:val="1"/>
      <w:numFmt w:val="decimal"/>
      <w:lvlText w:val="%7."/>
      <w:lvlJc w:val="left"/>
      <w:pPr>
        <w:ind w:left="3791" w:hanging="420"/>
      </w:pPr>
    </w:lvl>
    <w:lvl w:ilvl="7" w:tplc="04090017">
      <w:start w:val="1"/>
      <w:numFmt w:val="aiueoFullWidth"/>
      <w:lvlText w:val="(%8)"/>
      <w:lvlJc w:val="left"/>
      <w:pPr>
        <w:ind w:left="4211" w:hanging="420"/>
      </w:pPr>
    </w:lvl>
    <w:lvl w:ilvl="8" w:tplc="04090011">
      <w:start w:val="1"/>
      <w:numFmt w:val="decimalEnclosedCircle"/>
      <w:lvlText w:val="%9"/>
      <w:lvlJc w:val="left"/>
      <w:pPr>
        <w:ind w:left="4631"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4"/>
  </w:num>
  <w:num w:numId="5">
    <w:abstractNumId w:val="14"/>
  </w:num>
  <w:num w:numId="6">
    <w:abstractNumId w:val="3"/>
  </w:num>
  <w:num w:numId="7">
    <w:abstractNumId w:val="10"/>
  </w:num>
  <w:num w:numId="8">
    <w:abstractNumId w:val="1"/>
  </w:num>
  <w:num w:numId="9">
    <w:abstractNumId w:val="6"/>
  </w:num>
  <w:num w:numId="10">
    <w:abstractNumId w:val="9"/>
  </w:num>
  <w:num w:numId="11">
    <w:abstractNumId w:val="12"/>
  </w:num>
  <w:num w:numId="12">
    <w:abstractNumId w:val="11"/>
  </w:num>
  <w:num w:numId="13">
    <w:abstractNumId w:val="7"/>
  </w:num>
  <w:num w:numId="14">
    <w:abstractNumId w:val="13"/>
  </w:num>
  <w:num w:numId="15">
    <w:abstractNumId w:val="5"/>
  </w:num>
  <w:num w:numId="16">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removePersonalInformation/>
  <w:removeDateAndTime/>
  <w:bordersDoNotSurroundHeader/>
  <w:bordersDoNotSurroundFooter/>
  <w:proofState w:spelling="clean" w:grammar="clean"/>
  <w:attachedTemplate r:id="rId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105"/>
  <w:drawingGridHorizontalSpacing w:val="21"/>
  <w:drawingGridVerticalSpacing w:val="4"/>
  <w:displayHorizontalDrawingGridEvery w:val="0"/>
  <w:displayVerticalDrawingGridEvery w:val="2"/>
  <w:characterSpacingControl w:val="compressPunctuation"/>
  <w:hdrShapeDefaults>
    <o:shapedefaults v:ext="edit" spidmax="2049" fillcolor="#cfc">
      <v:fill color="#cfc"/>
      <v:stroke startarrow="block"/>
      <v:textbox style="mso-fit-shape-to-text:t" inset="5.85pt,.7pt,5.85pt,.7pt"/>
      <o:colormru v:ext="edit" colors="#cff"/>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C3A"/>
    <w:rsid w:val="00000550"/>
    <w:rsid w:val="00000A37"/>
    <w:rsid w:val="00000C26"/>
    <w:rsid w:val="00001071"/>
    <w:rsid w:val="000012C7"/>
    <w:rsid w:val="00001319"/>
    <w:rsid w:val="0000138F"/>
    <w:rsid w:val="00001713"/>
    <w:rsid w:val="000023C4"/>
    <w:rsid w:val="000025A4"/>
    <w:rsid w:val="00002747"/>
    <w:rsid w:val="00002BDB"/>
    <w:rsid w:val="000035B6"/>
    <w:rsid w:val="00003AAE"/>
    <w:rsid w:val="00003FD2"/>
    <w:rsid w:val="00004AF8"/>
    <w:rsid w:val="00004D3B"/>
    <w:rsid w:val="00005794"/>
    <w:rsid w:val="00006200"/>
    <w:rsid w:val="0000666F"/>
    <w:rsid w:val="00007170"/>
    <w:rsid w:val="00007363"/>
    <w:rsid w:val="00007BD2"/>
    <w:rsid w:val="000107EA"/>
    <w:rsid w:val="00010FBE"/>
    <w:rsid w:val="00013F0C"/>
    <w:rsid w:val="00015042"/>
    <w:rsid w:val="0001516E"/>
    <w:rsid w:val="00015A9D"/>
    <w:rsid w:val="00015D16"/>
    <w:rsid w:val="0001605C"/>
    <w:rsid w:val="00016CA1"/>
    <w:rsid w:val="00017291"/>
    <w:rsid w:val="00017359"/>
    <w:rsid w:val="00017C15"/>
    <w:rsid w:val="00017F40"/>
    <w:rsid w:val="00020AEE"/>
    <w:rsid w:val="00021387"/>
    <w:rsid w:val="00021951"/>
    <w:rsid w:val="000219D9"/>
    <w:rsid w:val="00021A94"/>
    <w:rsid w:val="00021E4F"/>
    <w:rsid w:val="000223C9"/>
    <w:rsid w:val="00022F7E"/>
    <w:rsid w:val="00023224"/>
    <w:rsid w:val="000233C6"/>
    <w:rsid w:val="000233F5"/>
    <w:rsid w:val="00024164"/>
    <w:rsid w:val="00024CDA"/>
    <w:rsid w:val="00024E7E"/>
    <w:rsid w:val="0002531E"/>
    <w:rsid w:val="00025EFE"/>
    <w:rsid w:val="000273CF"/>
    <w:rsid w:val="00030959"/>
    <w:rsid w:val="00030A37"/>
    <w:rsid w:val="00031459"/>
    <w:rsid w:val="0003512A"/>
    <w:rsid w:val="00035EFA"/>
    <w:rsid w:val="00036D20"/>
    <w:rsid w:val="00037326"/>
    <w:rsid w:val="000422C7"/>
    <w:rsid w:val="000428AB"/>
    <w:rsid w:val="00042CBD"/>
    <w:rsid w:val="00042F29"/>
    <w:rsid w:val="0004365E"/>
    <w:rsid w:val="000445B4"/>
    <w:rsid w:val="00045956"/>
    <w:rsid w:val="000461CE"/>
    <w:rsid w:val="000466B2"/>
    <w:rsid w:val="00046795"/>
    <w:rsid w:val="00046BCE"/>
    <w:rsid w:val="00050250"/>
    <w:rsid w:val="00051672"/>
    <w:rsid w:val="00052192"/>
    <w:rsid w:val="00054A00"/>
    <w:rsid w:val="00054B36"/>
    <w:rsid w:val="00055184"/>
    <w:rsid w:val="00055745"/>
    <w:rsid w:val="0005697C"/>
    <w:rsid w:val="00056C1F"/>
    <w:rsid w:val="000571EB"/>
    <w:rsid w:val="00057EB7"/>
    <w:rsid w:val="000600A6"/>
    <w:rsid w:val="0006132F"/>
    <w:rsid w:val="000615BB"/>
    <w:rsid w:val="00061BF9"/>
    <w:rsid w:val="00061D9B"/>
    <w:rsid w:val="00062407"/>
    <w:rsid w:val="0006492F"/>
    <w:rsid w:val="00065896"/>
    <w:rsid w:val="000658CA"/>
    <w:rsid w:val="00065EF4"/>
    <w:rsid w:val="00066620"/>
    <w:rsid w:val="000669B4"/>
    <w:rsid w:val="00066C6F"/>
    <w:rsid w:val="00070546"/>
    <w:rsid w:val="000710D0"/>
    <w:rsid w:val="00071798"/>
    <w:rsid w:val="00072432"/>
    <w:rsid w:val="00072E3D"/>
    <w:rsid w:val="00073DED"/>
    <w:rsid w:val="0007448A"/>
    <w:rsid w:val="00075DA0"/>
    <w:rsid w:val="00077D4F"/>
    <w:rsid w:val="00080C2F"/>
    <w:rsid w:val="0008208E"/>
    <w:rsid w:val="00082E93"/>
    <w:rsid w:val="00083964"/>
    <w:rsid w:val="00084573"/>
    <w:rsid w:val="00086008"/>
    <w:rsid w:val="000865BA"/>
    <w:rsid w:val="00087ADC"/>
    <w:rsid w:val="00090173"/>
    <w:rsid w:val="00090578"/>
    <w:rsid w:val="00091C36"/>
    <w:rsid w:val="000948D2"/>
    <w:rsid w:val="00094F1D"/>
    <w:rsid w:val="000956E4"/>
    <w:rsid w:val="00095CF1"/>
    <w:rsid w:val="0009684F"/>
    <w:rsid w:val="00096A20"/>
    <w:rsid w:val="00097321"/>
    <w:rsid w:val="0009779C"/>
    <w:rsid w:val="00097B30"/>
    <w:rsid w:val="000A111F"/>
    <w:rsid w:val="000A188C"/>
    <w:rsid w:val="000A22FB"/>
    <w:rsid w:val="000A281B"/>
    <w:rsid w:val="000A31CE"/>
    <w:rsid w:val="000A4491"/>
    <w:rsid w:val="000A4A29"/>
    <w:rsid w:val="000A5C23"/>
    <w:rsid w:val="000A6EDF"/>
    <w:rsid w:val="000A6F95"/>
    <w:rsid w:val="000A6FED"/>
    <w:rsid w:val="000A7DA7"/>
    <w:rsid w:val="000B022B"/>
    <w:rsid w:val="000B1F57"/>
    <w:rsid w:val="000B2002"/>
    <w:rsid w:val="000B2060"/>
    <w:rsid w:val="000B3575"/>
    <w:rsid w:val="000B483E"/>
    <w:rsid w:val="000B4A45"/>
    <w:rsid w:val="000B4ECA"/>
    <w:rsid w:val="000B5191"/>
    <w:rsid w:val="000B55EC"/>
    <w:rsid w:val="000B6188"/>
    <w:rsid w:val="000B6A3E"/>
    <w:rsid w:val="000C019A"/>
    <w:rsid w:val="000C1494"/>
    <w:rsid w:val="000C286B"/>
    <w:rsid w:val="000C3540"/>
    <w:rsid w:val="000C3F01"/>
    <w:rsid w:val="000C48D3"/>
    <w:rsid w:val="000C4993"/>
    <w:rsid w:val="000C50F0"/>
    <w:rsid w:val="000C60AF"/>
    <w:rsid w:val="000C66DF"/>
    <w:rsid w:val="000C6845"/>
    <w:rsid w:val="000C7A92"/>
    <w:rsid w:val="000C7D6A"/>
    <w:rsid w:val="000D2189"/>
    <w:rsid w:val="000D25E1"/>
    <w:rsid w:val="000D2BC6"/>
    <w:rsid w:val="000D3525"/>
    <w:rsid w:val="000D41BD"/>
    <w:rsid w:val="000D44AC"/>
    <w:rsid w:val="000D4A3E"/>
    <w:rsid w:val="000D71A5"/>
    <w:rsid w:val="000D72DB"/>
    <w:rsid w:val="000E00CB"/>
    <w:rsid w:val="000E0571"/>
    <w:rsid w:val="000E090A"/>
    <w:rsid w:val="000E0932"/>
    <w:rsid w:val="000E1250"/>
    <w:rsid w:val="000E238F"/>
    <w:rsid w:val="000E2B57"/>
    <w:rsid w:val="000E322A"/>
    <w:rsid w:val="000E3BF3"/>
    <w:rsid w:val="000E46CE"/>
    <w:rsid w:val="000E4FDB"/>
    <w:rsid w:val="000E5001"/>
    <w:rsid w:val="000E5776"/>
    <w:rsid w:val="000E6243"/>
    <w:rsid w:val="000E63E1"/>
    <w:rsid w:val="000E6C32"/>
    <w:rsid w:val="000E7152"/>
    <w:rsid w:val="000E7373"/>
    <w:rsid w:val="000E7997"/>
    <w:rsid w:val="000F04E8"/>
    <w:rsid w:val="000F11E3"/>
    <w:rsid w:val="000F1491"/>
    <w:rsid w:val="000F3218"/>
    <w:rsid w:val="000F59B3"/>
    <w:rsid w:val="00100017"/>
    <w:rsid w:val="0010043E"/>
    <w:rsid w:val="001007DA"/>
    <w:rsid w:val="00100D7A"/>
    <w:rsid w:val="00100E11"/>
    <w:rsid w:val="001018CB"/>
    <w:rsid w:val="00101A2C"/>
    <w:rsid w:val="001020CA"/>
    <w:rsid w:val="00102839"/>
    <w:rsid w:val="00102CBF"/>
    <w:rsid w:val="00103E38"/>
    <w:rsid w:val="001057B2"/>
    <w:rsid w:val="00105DBD"/>
    <w:rsid w:val="00106169"/>
    <w:rsid w:val="00106424"/>
    <w:rsid w:val="001065F5"/>
    <w:rsid w:val="00110857"/>
    <w:rsid w:val="001113D5"/>
    <w:rsid w:val="00111B2A"/>
    <w:rsid w:val="00112EBC"/>
    <w:rsid w:val="001134AF"/>
    <w:rsid w:val="001136C4"/>
    <w:rsid w:val="001137CA"/>
    <w:rsid w:val="00114828"/>
    <w:rsid w:val="00114EDE"/>
    <w:rsid w:val="00114F0D"/>
    <w:rsid w:val="00115B9C"/>
    <w:rsid w:val="00115D6D"/>
    <w:rsid w:val="00115E50"/>
    <w:rsid w:val="00115EA9"/>
    <w:rsid w:val="00116A4F"/>
    <w:rsid w:val="00117A02"/>
    <w:rsid w:val="001204BB"/>
    <w:rsid w:val="00120AF3"/>
    <w:rsid w:val="0012146B"/>
    <w:rsid w:val="001217F4"/>
    <w:rsid w:val="001219BA"/>
    <w:rsid w:val="00123071"/>
    <w:rsid w:val="00125310"/>
    <w:rsid w:val="001261BF"/>
    <w:rsid w:val="00126ACD"/>
    <w:rsid w:val="00126E10"/>
    <w:rsid w:val="001305B6"/>
    <w:rsid w:val="00131D4A"/>
    <w:rsid w:val="0013234D"/>
    <w:rsid w:val="0013286C"/>
    <w:rsid w:val="00132A7F"/>
    <w:rsid w:val="0013344D"/>
    <w:rsid w:val="00134105"/>
    <w:rsid w:val="001345BD"/>
    <w:rsid w:val="00134952"/>
    <w:rsid w:val="00135B6C"/>
    <w:rsid w:val="00135C51"/>
    <w:rsid w:val="00136FF5"/>
    <w:rsid w:val="001379C4"/>
    <w:rsid w:val="001401FE"/>
    <w:rsid w:val="00141C53"/>
    <w:rsid w:val="0014247D"/>
    <w:rsid w:val="00142C69"/>
    <w:rsid w:val="00143002"/>
    <w:rsid w:val="001434ED"/>
    <w:rsid w:val="00143A8F"/>
    <w:rsid w:val="001442F7"/>
    <w:rsid w:val="00145312"/>
    <w:rsid w:val="00145C65"/>
    <w:rsid w:val="0015121C"/>
    <w:rsid w:val="0015292B"/>
    <w:rsid w:val="00152CA5"/>
    <w:rsid w:val="00152D60"/>
    <w:rsid w:val="00156011"/>
    <w:rsid w:val="0015654F"/>
    <w:rsid w:val="00156C7F"/>
    <w:rsid w:val="00156D3B"/>
    <w:rsid w:val="001571D0"/>
    <w:rsid w:val="00160139"/>
    <w:rsid w:val="0016064A"/>
    <w:rsid w:val="001612E5"/>
    <w:rsid w:val="001614E1"/>
    <w:rsid w:val="001614F8"/>
    <w:rsid w:val="00161693"/>
    <w:rsid w:val="001633A7"/>
    <w:rsid w:val="00164C3F"/>
    <w:rsid w:val="00165357"/>
    <w:rsid w:val="001654CA"/>
    <w:rsid w:val="00165679"/>
    <w:rsid w:val="00165A34"/>
    <w:rsid w:val="00166215"/>
    <w:rsid w:val="001671D9"/>
    <w:rsid w:val="00170050"/>
    <w:rsid w:val="0017012C"/>
    <w:rsid w:val="00170A55"/>
    <w:rsid w:val="001710F5"/>
    <w:rsid w:val="00171961"/>
    <w:rsid w:val="001739D2"/>
    <w:rsid w:val="001743AE"/>
    <w:rsid w:val="001745FD"/>
    <w:rsid w:val="00174705"/>
    <w:rsid w:val="00174DB4"/>
    <w:rsid w:val="001759F9"/>
    <w:rsid w:val="00176623"/>
    <w:rsid w:val="00176A6B"/>
    <w:rsid w:val="00177198"/>
    <w:rsid w:val="001771F1"/>
    <w:rsid w:val="00180B6D"/>
    <w:rsid w:val="00180CA5"/>
    <w:rsid w:val="00180D54"/>
    <w:rsid w:val="00181222"/>
    <w:rsid w:val="00181D4A"/>
    <w:rsid w:val="00181EB5"/>
    <w:rsid w:val="001825A3"/>
    <w:rsid w:val="00183BE8"/>
    <w:rsid w:val="0018433B"/>
    <w:rsid w:val="0018444D"/>
    <w:rsid w:val="00185056"/>
    <w:rsid w:val="0018559D"/>
    <w:rsid w:val="00187C80"/>
    <w:rsid w:val="00187DFE"/>
    <w:rsid w:val="00187ED7"/>
    <w:rsid w:val="001905FA"/>
    <w:rsid w:val="00192B11"/>
    <w:rsid w:val="001934B9"/>
    <w:rsid w:val="001943D0"/>
    <w:rsid w:val="00194506"/>
    <w:rsid w:val="00194687"/>
    <w:rsid w:val="00194B77"/>
    <w:rsid w:val="00194D52"/>
    <w:rsid w:val="001963D3"/>
    <w:rsid w:val="001A0BFF"/>
    <w:rsid w:val="001A177E"/>
    <w:rsid w:val="001A4228"/>
    <w:rsid w:val="001A46C2"/>
    <w:rsid w:val="001A521F"/>
    <w:rsid w:val="001A53C5"/>
    <w:rsid w:val="001A5E1E"/>
    <w:rsid w:val="001A693C"/>
    <w:rsid w:val="001A69F4"/>
    <w:rsid w:val="001A7C65"/>
    <w:rsid w:val="001B253F"/>
    <w:rsid w:val="001B2813"/>
    <w:rsid w:val="001B4E79"/>
    <w:rsid w:val="001B68B8"/>
    <w:rsid w:val="001B6C86"/>
    <w:rsid w:val="001B6E50"/>
    <w:rsid w:val="001B7851"/>
    <w:rsid w:val="001C0E23"/>
    <w:rsid w:val="001C14B2"/>
    <w:rsid w:val="001C1545"/>
    <w:rsid w:val="001C19FA"/>
    <w:rsid w:val="001C1AD9"/>
    <w:rsid w:val="001C22DF"/>
    <w:rsid w:val="001C2A3F"/>
    <w:rsid w:val="001C51FA"/>
    <w:rsid w:val="001C56A4"/>
    <w:rsid w:val="001C5AB9"/>
    <w:rsid w:val="001C71A9"/>
    <w:rsid w:val="001D1385"/>
    <w:rsid w:val="001D1898"/>
    <w:rsid w:val="001D236F"/>
    <w:rsid w:val="001D23D5"/>
    <w:rsid w:val="001D255D"/>
    <w:rsid w:val="001D65BA"/>
    <w:rsid w:val="001D6CBE"/>
    <w:rsid w:val="001D6D30"/>
    <w:rsid w:val="001D6DD0"/>
    <w:rsid w:val="001D71C8"/>
    <w:rsid w:val="001D7662"/>
    <w:rsid w:val="001E05F7"/>
    <w:rsid w:val="001E185E"/>
    <w:rsid w:val="001E1AC3"/>
    <w:rsid w:val="001E2AB4"/>
    <w:rsid w:val="001E2E93"/>
    <w:rsid w:val="001E4A85"/>
    <w:rsid w:val="001E51A6"/>
    <w:rsid w:val="001E553C"/>
    <w:rsid w:val="001F12D4"/>
    <w:rsid w:val="001F2B20"/>
    <w:rsid w:val="001F2C81"/>
    <w:rsid w:val="001F2DDC"/>
    <w:rsid w:val="001F4477"/>
    <w:rsid w:val="001F44DF"/>
    <w:rsid w:val="001F453C"/>
    <w:rsid w:val="001F6411"/>
    <w:rsid w:val="001F7A25"/>
    <w:rsid w:val="002002ED"/>
    <w:rsid w:val="00200A21"/>
    <w:rsid w:val="002017EF"/>
    <w:rsid w:val="00202F89"/>
    <w:rsid w:val="002031A4"/>
    <w:rsid w:val="002035ED"/>
    <w:rsid w:val="00204CCB"/>
    <w:rsid w:val="00205536"/>
    <w:rsid w:val="00206173"/>
    <w:rsid w:val="00206783"/>
    <w:rsid w:val="00206823"/>
    <w:rsid w:val="002068BF"/>
    <w:rsid w:val="00207547"/>
    <w:rsid w:val="00211A1E"/>
    <w:rsid w:val="0021215A"/>
    <w:rsid w:val="00212684"/>
    <w:rsid w:val="00213653"/>
    <w:rsid w:val="00213727"/>
    <w:rsid w:val="002145BC"/>
    <w:rsid w:val="00214802"/>
    <w:rsid w:val="00214AC4"/>
    <w:rsid w:val="00214D2B"/>
    <w:rsid w:val="00214D83"/>
    <w:rsid w:val="00215177"/>
    <w:rsid w:val="00215187"/>
    <w:rsid w:val="0021547C"/>
    <w:rsid w:val="00215A9E"/>
    <w:rsid w:val="00215E96"/>
    <w:rsid w:val="00215EEF"/>
    <w:rsid w:val="002168CE"/>
    <w:rsid w:val="002169F3"/>
    <w:rsid w:val="002169FD"/>
    <w:rsid w:val="00217FA2"/>
    <w:rsid w:val="00221298"/>
    <w:rsid w:val="002218AC"/>
    <w:rsid w:val="00222FAD"/>
    <w:rsid w:val="0022373B"/>
    <w:rsid w:val="0022497D"/>
    <w:rsid w:val="002252ED"/>
    <w:rsid w:val="00225799"/>
    <w:rsid w:val="0022632E"/>
    <w:rsid w:val="002263E0"/>
    <w:rsid w:val="00226BCD"/>
    <w:rsid w:val="002270F1"/>
    <w:rsid w:val="00230369"/>
    <w:rsid w:val="00230930"/>
    <w:rsid w:val="002333DE"/>
    <w:rsid w:val="00233562"/>
    <w:rsid w:val="00233ADB"/>
    <w:rsid w:val="00235D33"/>
    <w:rsid w:val="00237ED3"/>
    <w:rsid w:val="00242716"/>
    <w:rsid w:val="002433F8"/>
    <w:rsid w:val="00243816"/>
    <w:rsid w:val="00243FFE"/>
    <w:rsid w:val="002448F0"/>
    <w:rsid w:val="00244923"/>
    <w:rsid w:val="0024554A"/>
    <w:rsid w:val="002461DD"/>
    <w:rsid w:val="00247813"/>
    <w:rsid w:val="00247C7A"/>
    <w:rsid w:val="00247D9A"/>
    <w:rsid w:val="00250217"/>
    <w:rsid w:val="002509CA"/>
    <w:rsid w:val="00250B28"/>
    <w:rsid w:val="00251179"/>
    <w:rsid w:val="00251B25"/>
    <w:rsid w:val="002520E2"/>
    <w:rsid w:val="00253A02"/>
    <w:rsid w:val="0025582F"/>
    <w:rsid w:val="002566CD"/>
    <w:rsid w:val="002573FC"/>
    <w:rsid w:val="0025798B"/>
    <w:rsid w:val="00260F47"/>
    <w:rsid w:val="00262180"/>
    <w:rsid w:val="002622D9"/>
    <w:rsid w:val="00263DAD"/>
    <w:rsid w:val="00265BF6"/>
    <w:rsid w:val="0026649D"/>
    <w:rsid w:val="0026698D"/>
    <w:rsid w:val="002670A3"/>
    <w:rsid w:val="0026737F"/>
    <w:rsid w:val="002674CE"/>
    <w:rsid w:val="00271628"/>
    <w:rsid w:val="00271C73"/>
    <w:rsid w:val="0027382C"/>
    <w:rsid w:val="002744C2"/>
    <w:rsid w:val="00276493"/>
    <w:rsid w:val="002768D8"/>
    <w:rsid w:val="00281C75"/>
    <w:rsid w:val="002822BB"/>
    <w:rsid w:val="00283191"/>
    <w:rsid w:val="00283D23"/>
    <w:rsid w:val="00283F84"/>
    <w:rsid w:val="002855AB"/>
    <w:rsid w:val="00285786"/>
    <w:rsid w:val="00285FD1"/>
    <w:rsid w:val="00286C93"/>
    <w:rsid w:val="00286C9C"/>
    <w:rsid w:val="00287510"/>
    <w:rsid w:val="00290ACC"/>
    <w:rsid w:val="00290E36"/>
    <w:rsid w:val="002912B2"/>
    <w:rsid w:val="00291A7B"/>
    <w:rsid w:val="00291C7C"/>
    <w:rsid w:val="002925D7"/>
    <w:rsid w:val="00292B22"/>
    <w:rsid w:val="002938DD"/>
    <w:rsid w:val="00293F15"/>
    <w:rsid w:val="00296863"/>
    <w:rsid w:val="00297A44"/>
    <w:rsid w:val="00297BD5"/>
    <w:rsid w:val="002A0101"/>
    <w:rsid w:val="002A155E"/>
    <w:rsid w:val="002A18B2"/>
    <w:rsid w:val="002A233B"/>
    <w:rsid w:val="002A337B"/>
    <w:rsid w:val="002A44DF"/>
    <w:rsid w:val="002A47FC"/>
    <w:rsid w:val="002A49BE"/>
    <w:rsid w:val="002A59D3"/>
    <w:rsid w:val="002A606B"/>
    <w:rsid w:val="002A67BD"/>
    <w:rsid w:val="002B0490"/>
    <w:rsid w:val="002B1973"/>
    <w:rsid w:val="002B2156"/>
    <w:rsid w:val="002B3952"/>
    <w:rsid w:val="002B46C3"/>
    <w:rsid w:val="002B4B43"/>
    <w:rsid w:val="002B4D31"/>
    <w:rsid w:val="002B5E50"/>
    <w:rsid w:val="002B65C0"/>
    <w:rsid w:val="002B68C1"/>
    <w:rsid w:val="002B77CC"/>
    <w:rsid w:val="002B77DC"/>
    <w:rsid w:val="002B7A5D"/>
    <w:rsid w:val="002C008F"/>
    <w:rsid w:val="002C1221"/>
    <w:rsid w:val="002C1592"/>
    <w:rsid w:val="002C2126"/>
    <w:rsid w:val="002C229D"/>
    <w:rsid w:val="002C22DC"/>
    <w:rsid w:val="002C2916"/>
    <w:rsid w:val="002C2D1C"/>
    <w:rsid w:val="002C4215"/>
    <w:rsid w:val="002C4E10"/>
    <w:rsid w:val="002C4E44"/>
    <w:rsid w:val="002C61AA"/>
    <w:rsid w:val="002C6E5E"/>
    <w:rsid w:val="002C7365"/>
    <w:rsid w:val="002D0213"/>
    <w:rsid w:val="002D08D6"/>
    <w:rsid w:val="002D0B82"/>
    <w:rsid w:val="002D0DC6"/>
    <w:rsid w:val="002D1470"/>
    <w:rsid w:val="002D17A4"/>
    <w:rsid w:val="002D1B85"/>
    <w:rsid w:val="002D26CE"/>
    <w:rsid w:val="002D2D07"/>
    <w:rsid w:val="002D584B"/>
    <w:rsid w:val="002D5CA0"/>
    <w:rsid w:val="002D6643"/>
    <w:rsid w:val="002D6B36"/>
    <w:rsid w:val="002D76A9"/>
    <w:rsid w:val="002D7878"/>
    <w:rsid w:val="002D7970"/>
    <w:rsid w:val="002D7C1E"/>
    <w:rsid w:val="002E0B5E"/>
    <w:rsid w:val="002E1B1E"/>
    <w:rsid w:val="002E2527"/>
    <w:rsid w:val="002E261B"/>
    <w:rsid w:val="002E3E5F"/>
    <w:rsid w:val="002E4281"/>
    <w:rsid w:val="002E46B0"/>
    <w:rsid w:val="002E4762"/>
    <w:rsid w:val="002E4E15"/>
    <w:rsid w:val="002E51FD"/>
    <w:rsid w:val="002E529C"/>
    <w:rsid w:val="002E68B6"/>
    <w:rsid w:val="002E7F05"/>
    <w:rsid w:val="002F0366"/>
    <w:rsid w:val="002F0954"/>
    <w:rsid w:val="002F0B26"/>
    <w:rsid w:val="002F0C26"/>
    <w:rsid w:val="002F1685"/>
    <w:rsid w:val="002F2A6E"/>
    <w:rsid w:val="002F3263"/>
    <w:rsid w:val="002F3669"/>
    <w:rsid w:val="002F4824"/>
    <w:rsid w:val="002F5F09"/>
    <w:rsid w:val="002F636B"/>
    <w:rsid w:val="00300EDC"/>
    <w:rsid w:val="00301439"/>
    <w:rsid w:val="0030326B"/>
    <w:rsid w:val="00303705"/>
    <w:rsid w:val="003037FC"/>
    <w:rsid w:val="00304183"/>
    <w:rsid w:val="003044B7"/>
    <w:rsid w:val="00307BA8"/>
    <w:rsid w:val="00310641"/>
    <w:rsid w:val="00310BED"/>
    <w:rsid w:val="00311354"/>
    <w:rsid w:val="00311AFA"/>
    <w:rsid w:val="00312427"/>
    <w:rsid w:val="0031319E"/>
    <w:rsid w:val="0031326F"/>
    <w:rsid w:val="00313634"/>
    <w:rsid w:val="00313CC9"/>
    <w:rsid w:val="00314622"/>
    <w:rsid w:val="003149FD"/>
    <w:rsid w:val="00314B87"/>
    <w:rsid w:val="00314F0E"/>
    <w:rsid w:val="00315A5A"/>
    <w:rsid w:val="00315ECE"/>
    <w:rsid w:val="003166BC"/>
    <w:rsid w:val="0031707D"/>
    <w:rsid w:val="003173F1"/>
    <w:rsid w:val="00320B89"/>
    <w:rsid w:val="00322138"/>
    <w:rsid w:val="00322698"/>
    <w:rsid w:val="00322C7F"/>
    <w:rsid w:val="00323899"/>
    <w:rsid w:val="00323C3D"/>
    <w:rsid w:val="00323D4D"/>
    <w:rsid w:val="00324515"/>
    <w:rsid w:val="00325F99"/>
    <w:rsid w:val="00326E61"/>
    <w:rsid w:val="00327681"/>
    <w:rsid w:val="0032775D"/>
    <w:rsid w:val="00330C33"/>
    <w:rsid w:val="00330EBA"/>
    <w:rsid w:val="00331232"/>
    <w:rsid w:val="0033174A"/>
    <w:rsid w:val="00331B7D"/>
    <w:rsid w:val="00332242"/>
    <w:rsid w:val="00333623"/>
    <w:rsid w:val="00333ECA"/>
    <w:rsid w:val="0033701F"/>
    <w:rsid w:val="00337E89"/>
    <w:rsid w:val="003405CC"/>
    <w:rsid w:val="00340A92"/>
    <w:rsid w:val="00340D94"/>
    <w:rsid w:val="0034328B"/>
    <w:rsid w:val="00344397"/>
    <w:rsid w:val="00344B07"/>
    <w:rsid w:val="00344D3D"/>
    <w:rsid w:val="0034560F"/>
    <w:rsid w:val="00345A5B"/>
    <w:rsid w:val="00346A60"/>
    <w:rsid w:val="00346C4C"/>
    <w:rsid w:val="003470D7"/>
    <w:rsid w:val="00347C3C"/>
    <w:rsid w:val="00347E97"/>
    <w:rsid w:val="00350C18"/>
    <w:rsid w:val="00351025"/>
    <w:rsid w:val="00351599"/>
    <w:rsid w:val="00351BB1"/>
    <w:rsid w:val="00352996"/>
    <w:rsid w:val="003531E7"/>
    <w:rsid w:val="00354585"/>
    <w:rsid w:val="00356E8C"/>
    <w:rsid w:val="00357AC3"/>
    <w:rsid w:val="00360429"/>
    <w:rsid w:val="0036073C"/>
    <w:rsid w:val="00361657"/>
    <w:rsid w:val="00361C9E"/>
    <w:rsid w:val="00362470"/>
    <w:rsid w:val="003625F8"/>
    <w:rsid w:val="0036303E"/>
    <w:rsid w:val="0036363C"/>
    <w:rsid w:val="0036394D"/>
    <w:rsid w:val="00364AE4"/>
    <w:rsid w:val="00364C80"/>
    <w:rsid w:val="00364D71"/>
    <w:rsid w:val="003656B0"/>
    <w:rsid w:val="00365EF7"/>
    <w:rsid w:val="0036633D"/>
    <w:rsid w:val="00367271"/>
    <w:rsid w:val="0037020B"/>
    <w:rsid w:val="00370474"/>
    <w:rsid w:val="0037064E"/>
    <w:rsid w:val="00370B5C"/>
    <w:rsid w:val="003712C4"/>
    <w:rsid w:val="00372B96"/>
    <w:rsid w:val="00372BF2"/>
    <w:rsid w:val="00373007"/>
    <w:rsid w:val="00373151"/>
    <w:rsid w:val="00373456"/>
    <w:rsid w:val="003735E1"/>
    <w:rsid w:val="00373BA7"/>
    <w:rsid w:val="0037430C"/>
    <w:rsid w:val="00376B0F"/>
    <w:rsid w:val="00377CC4"/>
    <w:rsid w:val="00380495"/>
    <w:rsid w:val="00380585"/>
    <w:rsid w:val="00380C1C"/>
    <w:rsid w:val="003812A6"/>
    <w:rsid w:val="00381340"/>
    <w:rsid w:val="00382F61"/>
    <w:rsid w:val="003830A2"/>
    <w:rsid w:val="00384AD1"/>
    <w:rsid w:val="00384B34"/>
    <w:rsid w:val="003853A8"/>
    <w:rsid w:val="00385405"/>
    <w:rsid w:val="0038668C"/>
    <w:rsid w:val="0038698F"/>
    <w:rsid w:val="00386A99"/>
    <w:rsid w:val="00386BCB"/>
    <w:rsid w:val="0038752A"/>
    <w:rsid w:val="00391459"/>
    <w:rsid w:val="00391C85"/>
    <w:rsid w:val="00392214"/>
    <w:rsid w:val="003932A5"/>
    <w:rsid w:val="00393628"/>
    <w:rsid w:val="003942C7"/>
    <w:rsid w:val="00394697"/>
    <w:rsid w:val="00394859"/>
    <w:rsid w:val="00395558"/>
    <w:rsid w:val="00395732"/>
    <w:rsid w:val="003958C4"/>
    <w:rsid w:val="00396750"/>
    <w:rsid w:val="003968CA"/>
    <w:rsid w:val="00396B60"/>
    <w:rsid w:val="00397809"/>
    <w:rsid w:val="003A0633"/>
    <w:rsid w:val="003A2A86"/>
    <w:rsid w:val="003A2C98"/>
    <w:rsid w:val="003A2DA9"/>
    <w:rsid w:val="003A319B"/>
    <w:rsid w:val="003A3F91"/>
    <w:rsid w:val="003A402A"/>
    <w:rsid w:val="003A5CD6"/>
    <w:rsid w:val="003A7252"/>
    <w:rsid w:val="003B0A06"/>
    <w:rsid w:val="003B11DE"/>
    <w:rsid w:val="003B14A7"/>
    <w:rsid w:val="003B2926"/>
    <w:rsid w:val="003B2C1D"/>
    <w:rsid w:val="003B2E57"/>
    <w:rsid w:val="003B3AC5"/>
    <w:rsid w:val="003B45C8"/>
    <w:rsid w:val="003B5419"/>
    <w:rsid w:val="003B6426"/>
    <w:rsid w:val="003B6702"/>
    <w:rsid w:val="003B6948"/>
    <w:rsid w:val="003B6DAF"/>
    <w:rsid w:val="003B7E36"/>
    <w:rsid w:val="003C0577"/>
    <w:rsid w:val="003C0BC5"/>
    <w:rsid w:val="003C171F"/>
    <w:rsid w:val="003C22CE"/>
    <w:rsid w:val="003C2B00"/>
    <w:rsid w:val="003C356C"/>
    <w:rsid w:val="003C3AFB"/>
    <w:rsid w:val="003C4A42"/>
    <w:rsid w:val="003C578E"/>
    <w:rsid w:val="003C6143"/>
    <w:rsid w:val="003C68DD"/>
    <w:rsid w:val="003C71E7"/>
    <w:rsid w:val="003C75F3"/>
    <w:rsid w:val="003C78E8"/>
    <w:rsid w:val="003D0870"/>
    <w:rsid w:val="003D2335"/>
    <w:rsid w:val="003D2F0E"/>
    <w:rsid w:val="003D3259"/>
    <w:rsid w:val="003D3E7F"/>
    <w:rsid w:val="003D498B"/>
    <w:rsid w:val="003D6C3A"/>
    <w:rsid w:val="003D7047"/>
    <w:rsid w:val="003D7863"/>
    <w:rsid w:val="003D78AB"/>
    <w:rsid w:val="003D7D71"/>
    <w:rsid w:val="003E0032"/>
    <w:rsid w:val="003E00F4"/>
    <w:rsid w:val="003E07CD"/>
    <w:rsid w:val="003E0DDC"/>
    <w:rsid w:val="003E2336"/>
    <w:rsid w:val="003E28EE"/>
    <w:rsid w:val="003E2E6D"/>
    <w:rsid w:val="003E32BB"/>
    <w:rsid w:val="003E3797"/>
    <w:rsid w:val="003E39DE"/>
    <w:rsid w:val="003E52C2"/>
    <w:rsid w:val="003E5A99"/>
    <w:rsid w:val="003E5F8A"/>
    <w:rsid w:val="003E600B"/>
    <w:rsid w:val="003E646C"/>
    <w:rsid w:val="003E67A3"/>
    <w:rsid w:val="003E67C5"/>
    <w:rsid w:val="003E7D6D"/>
    <w:rsid w:val="003E7FBB"/>
    <w:rsid w:val="003F016F"/>
    <w:rsid w:val="003F1319"/>
    <w:rsid w:val="003F1676"/>
    <w:rsid w:val="003F214F"/>
    <w:rsid w:val="003F2A67"/>
    <w:rsid w:val="003F3197"/>
    <w:rsid w:val="003F34D3"/>
    <w:rsid w:val="003F36BE"/>
    <w:rsid w:val="003F3B00"/>
    <w:rsid w:val="003F41FF"/>
    <w:rsid w:val="003F594C"/>
    <w:rsid w:val="003F5E6C"/>
    <w:rsid w:val="003F657E"/>
    <w:rsid w:val="003F6F5E"/>
    <w:rsid w:val="003F715B"/>
    <w:rsid w:val="003F71EC"/>
    <w:rsid w:val="003F771E"/>
    <w:rsid w:val="003F7735"/>
    <w:rsid w:val="003F7CE1"/>
    <w:rsid w:val="0040052A"/>
    <w:rsid w:val="00402229"/>
    <w:rsid w:val="004027BE"/>
    <w:rsid w:val="004045E2"/>
    <w:rsid w:val="00404F14"/>
    <w:rsid w:val="00410100"/>
    <w:rsid w:val="0041018E"/>
    <w:rsid w:val="004113D0"/>
    <w:rsid w:val="00411DFC"/>
    <w:rsid w:val="00411EE5"/>
    <w:rsid w:val="00411F4D"/>
    <w:rsid w:val="0041237B"/>
    <w:rsid w:val="0041495B"/>
    <w:rsid w:val="0041551F"/>
    <w:rsid w:val="00415B6D"/>
    <w:rsid w:val="00416A75"/>
    <w:rsid w:val="00423881"/>
    <w:rsid w:val="00423A4B"/>
    <w:rsid w:val="00423BB7"/>
    <w:rsid w:val="00423BC1"/>
    <w:rsid w:val="004243CE"/>
    <w:rsid w:val="00424719"/>
    <w:rsid w:val="00427633"/>
    <w:rsid w:val="00427D79"/>
    <w:rsid w:val="004317A0"/>
    <w:rsid w:val="00431880"/>
    <w:rsid w:val="00431EBF"/>
    <w:rsid w:val="00432FFD"/>
    <w:rsid w:val="00433432"/>
    <w:rsid w:val="0043480A"/>
    <w:rsid w:val="00435875"/>
    <w:rsid w:val="0043595A"/>
    <w:rsid w:val="00435FEB"/>
    <w:rsid w:val="0043683A"/>
    <w:rsid w:val="00436F99"/>
    <w:rsid w:val="0043702D"/>
    <w:rsid w:val="00437772"/>
    <w:rsid w:val="00437B9C"/>
    <w:rsid w:val="0044069C"/>
    <w:rsid w:val="00440BCA"/>
    <w:rsid w:val="00440FC7"/>
    <w:rsid w:val="00442A8C"/>
    <w:rsid w:val="00445681"/>
    <w:rsid w:val="004462A7"/>
    <w:rsid w:val="004477AD"/>
    <w:rsid w:val="004477AF"/>
    <w:rsid w:val="00450201"/>
    <w:rsid w:val="00450D49"/>
    <w:rsid w:val="00450DE0"/>
    <w:rsid w:val="004513E0"/>
    <w:rsid w:val="00451AC7"/>
    <w:rsid w:val="00451CAF"/>
    <w:rsid w:val="00451F7C"/>
    <w:rsid w:val="00452C31"/>
    <w:rsid w:val="00453BA6"/>
    <w:rsid w:val="00453F4F"/>
    <w:rsid w:val="0045406F"/>
    <w:rsid w:val="00454259"/>
    <w:rsid w:val="00455733"/>
    <w:rsid w:val="00456C42"/>
    <w:rsid w:val="00460668"/>
    <w:rsid w:val="00460A94"/>
    <w:rsid w:val="00462CBE"/>
    <w:rsid w:val="004643B2"/>
    <w:rsid w:val="00465398"/>
    <w:rsid w:val="004671B8"/>
    <w:rsid w:val="004675F9"/>
    <w:rsid w:val="00470216"/>
    <w:rsid w:val="004702CA"/>
    <w:rsid w:val="004719D5"/>
    <w:rsid w:val="00471F68"/>
    <w:rsid w:val="004723A1"/>
    <w:rsid w:val="004730F8"/>
    <w:rsid w:val="00473C4D"/>
    <w:rsid w:val="0047412E"/>
    <w:rsid w:val="004754EE"/>
    <w:rsid w:val="0047551D"/>
    <w:rsid w:val="004759B6"/>
    <w:rsid w:val="00476AB3"/>
    <w:rsid w:val="00477EDD"/>
    <w:rsid w:val="00477F80"/>
    <w:rsid w:val="00480DA5"/>
    <w:rsid w:val="0048178F"/>
    <w:rsid w:val="00481EB2"/>
    <w:rsid w:val="00482082"/>
    <w:rsid w:val="00482CAE"/>
    <w:rsid w:val="0048352C"/>
    <w:rsid w:val="00483BF7"/>
    <w:rsid w:val="0048414E"/>
    <w:rsid w:val="00484359"/>
    <w:rsid w:val="00484DCA"/>
    <w:rsid w:val="00485302"/>
    <w:rsid w:val="00486BFB"/>
    <w:rsid w:val="00487523"/>
    <w:rsid w:val="00490C1C"/>
    <w:rsid w:val="004910B0"/>
    <w:rsid w:val="00491238"/>
    <w:rsid w:val="00491705"/>
    <w:rsid w:val="004921F5"/>
    <w:rsid w:val="00492F3E"/>
    <w:rsid w:val="00493AC3"/>
    <w:rsid w:val="004943D6"/>
    <w:rsid w:val="0049738C"/>
    <w:rsid w:val="00497A54"/>
    <w:rsid w:val="004A13C0"/>
    <w:rsid w:val="004A1CCE"/>
    <w:rsid w:val="004A2315"/>
    <w:rsid w:val="004A4E71"/>
    <w:rsid w:val="004A585C"/>
    <w:rsid w:val="004A6375"/>
    <w:rsid w:val="004A647E"/>
    <w:rsid w:val="004A7B62"/>
    <w:rsid w:val="004B16D6"/>
    <w:rsid w:val="004B2490"/>
    <w:rsid w:val="004B3246"/>
    <w:rsid w:val="004B3BF6"/>
    <w:rsid w:val="004B4953"/>
    <w:rsid w:val="004B4AFB"/>
    <w:rsid w:val="004B4B51"/>
    <w:rsid w:val="004B5846"/>
    <w:rsid w:val="004B6788"/>
    <w:rsid w:val="004B72D1"/>
    <w:rsid w:val="004B7998"/>
    <w:rsid w:val="004B7DC9"/>
    <w:rsid w:val="004C035D"/>
    <w:rsid w:val="004C05EC"/>
    <w:rsid w:val="004C0CD8"/>
    <w:rsid w:val="004C11CF"/>
    <w:rsid w:val="004C11DA"/>
    <w:rsid w:val="004C300B"/>
    <w:rsid w:val="004C3E96"/>
    <w:rsid w:val="004C4031"/>
    <w:rsid w:val="004C47F2"/>
    <w:rsid w:val="004C6414"/>
    <w:rsid w:val="004C6DAF"/>
    <w:rsid w:val="004C726A"/>
    <w:rsid w:val="004C7A5A"/>
    <w:rsid w:val="004D01AD"/>
    <w:rsid w:val="004D0AE1"/>
    <w:rsid w:val="004D0CD1"/>
    <w:rsid w:val="004D0DC0"/>
    <w:rsid w:val="004D1F55"/>
    <w:rsid w:val="004D2529"/>
    <w:rsid w:val="004D2BEB"/>
    <w:rsid w:val="004D3023"/>
    <w:rsid w:val="004D339D"/>
    <w:rsid w:val="004D34CD"/>
    <w:rsid w:val="004D3521"/>
    <w:rsid w:val="004D5B41"/>
    <w:rsid w:val="004D5DB5"/>
    <w:rsid w:val="004D6121"/>
    <w:rsid w:val="004D74C1"/>
    <w:rsid w:val="004D759F"/>
    <w:rsid w:val="004E03D4"/>
    <w:rsid w:val="004E0B9B"/>
    <w:rsid w:val="004E1859"/>
    <w:rsid w:val="004E1902"/>
    <w:rsid w:val="004E3E36"/>
    <w:rsid w:val="004E520E"/>
    <w:rsid w:val="004E553B"/>
    <w:rsid w:val="004E56CF"/>
    <w:rsid w:val="004E5940"/>
    <w:rsid w:val="004E5F10"/>
    <w:rsid w:val="004E74C3"/>
    <w:rsid w:val="004E7815"/>
    <w:rsid w:val="004E7D8A"/>
    <w:rsid w:val="004E7DF6"/>
    <w:rsid w:val="004F1962"/>
    <w:rsid w:val="004F34B7"/>
    <w:rsid w:val="004F3D04"/>
    <w:rsid w:val="004F3D38"/>
    <w:rsid w:val="004F41C6"/>
    <w:rsid w:val="004F4933"/>
    <w:rsid w:val="004F4FC6"/>
    <w:rsid w:val="004F5A1E"/>
    <w:rsid w:val="004F7835"/>
    <w:rsid w:val="0050136F"/>
    <w:rsid w:val="005015F0"/>
    <w:rsid w:val="005018E8"/>
    <w:rsid w:val="00502302"/>
    <w:rsid w:val="005023C8"/>
    <w:rsid w:val="0050368D"/>
    <w:rsid w:val="00503F05"/>
    <w:rsid w:val="00503FF7"/>
    <w:rsid w:val="00504F9B"/>
    <w:rsid w:val="00505DE0"/>
    <w:rsid w:val="00506D78"/>
    <w:rsid w:val="0051024E"/>
    <w:rsid w:val="005110D9"/>
    <w:rsid w:val="005119E4"/>
    <w:rsid w:val="00511B64"/>
    <w:rsid w:val="00511BF7"/>
    <w:rsid w:val="00512389"/>
    <w:rsid w:val="00512890"/>
    <w:rsid w:val="005140B1"/>
    <w:rsid w:val="00514599"/>
    <w:rsid w:val="00514997"/>
    <w:rsid w:val="00514B76"/>
    <w:rsid w:val="00516FD9"/>
    <w:rsid w:val="0051739A"/>
    <w:rsid w:val="00517D74"/>
    <w:rsid w:val="00520249"/>
    <w:rsid w:val="005203A7"/>
    <w:rsid w:val="00520A56"/>
    <w:rsid w:val="00520D42"/>
    <w:rsid w:val="00520D97"/>
    <w:rsid w:val="0052102B"/>
    <w:rsid w:val="005219A9"/>
    <w:rsid w:val="00522CD6"/>
    <w:rsid w:val="00522DAC"/>
    <w:rsid w:val="00525367"/>
    <w:rsid w:val="00526A19"/>
    <w:rsid w:val="00526AD4"/>
    <w:rsid w:val="0052782D"/>
    <w:rsid w:val="00532255"/>
    <w:rsid w:val="00532FA3"/>
    <w:rsid w:val="0053365B"/>
    <w:rsid w:val="00533C9F"/>
    <w:rsid w:val="00533F47"/>
    <w:rsid w:val="00535479"/>
    <w:rsid w:val="00536D01"/>
    <w:rsid w:val="005378B7"/>
    <w:rsid w:val="00540DBB"/>
    <w:rsid w:val="00542019"/>
    <w:rsid w:val="00542080"/>
    <w:rsid w:val="005429CB"/>
    <w:rsid w:val="005433A2"/>
    <w:rsid w:val="0054397B"/>
    <w:rsid w:val="0054589B"/>
    <w:rsid w:val="00545FC2"/>
    <w:rsid w:val="0054617C"/>
    <w:rsid w:val="005468AE"/>
    <w:rsid w:val="005477AF"/>
    <w:rsid w:val="00547C7B"/>
    <w:rsid w:val="0055066D"/>
    <w:rsid w:val="00551CE4"/>
    <w:rsid w:val="00552546"/>
    <w:rsid w:val="00552548"/>
    <w:rsid w:val="005525AF"/>
    <w:rsid w:val="00552810"/>
    <w:rsid w:val="0055341B"/>
    <w:rsid w:val="0055544F"/>
    <w:rsid w:val="005557C7"/>
    <w:rsid w:val="00555C3D"/>
    <w:rsid w:val="00556974"/>
    <w:rsid w:val="00560872"/>
    <w:rsid w:val="005610FA"/>
    <w:rsid w:val="005616A9"/>
    <w:rsid w:val="00561C63"/>
    <w:rsid w:val="00561E48"/>
    <w:rsid w:val="00564770"/>
    <w:rsid w:val="00564B42"/>
    <w:rsid w:val="00565506"/>
    <w:rsid w:val="00565522"/>
    <w:rsid w:val="005658DC"/>
    <w:rsid w:val="00565AF3"/>
    <w:rsid w:val="0056607F"/>
    <w:rsid w:val="005663F8"/>
    <w:rsid w:val="0056652E"/>
    <w:rsid w:val="00566904"/>
    <w:rsid w:val="00570D38"/>
    <w:rsid w:val="00571490"/>
    <w:rsid w:val="005719EA"/>
    <w:rsid w:val="00571D4C"/>
    <w:rsid w:val="0057252A"/>
    <w:rsid w:val="00572FB7"/>
    <w:rsid w:val="005741BE"/>
    <w:rsid w:val="0057556A"/>
    <w:rsid w:val="00576DDB"/>
    <w:rsid w:val="00577078"/>
    <w:rsid w:val="00577CFD"/>
    <w:rsid w:val="00577DB6"/>
    <w:rsid w:val="00580236"/>
    <w:rsid w:val="00581123"/>
    <w:rsid w:val="00581229"/>
    <w:rsid w:val="0058195E"/>
    <w:rsid w:val="0058257E"/>
    <w:rsid w:val="0058263B"/>
    <w:rsid w:val="00583F8F"/>
    <w:rsid w:val="00584C10"/>
    <w:rsid w:val="00584DFE"/>
    <w:rsid w:val="00585BF2"/>
    <w:rsid w:val="005870D9"/>
    <w:rsid w:val="00587BE9"/>
    <w:rsid w:val="00590BF1"/>
    <w:rsid w:val="00591B70"/>
    <w:rsid w:val="005931B0"/>
    <w:rsid w:val="005933F3"/>
    <w:rsid w:val="00594152"/>
    <w:rsid w:val="00594ADB"/>
    <w:rsid w:val="0059573B"/>
    <w:rsid w:val="00595986"/>
    <w:rsid w:val="00595D94"/>
    <w:rsid w:val="0059629C"/>
    <w:rsid w:val="00597406"/>
    <w:rsid w:val="0059758E"/>
    <w:rsid w:val="005A0023"/>
    <w:rsid w:val="005A002D"/>
    <w:rsid w:val="005A0D0B"/>
    <w:rsid w:val="005A1064"/>
    <w:rsid w:val="005A114B"/>
    <w:rsid w:val="005A1452"/>
    <w:rsid w:val="005A18DA"/>
    <w:rsid w:val="005A1A31"/>
    <w:rsid w:val="005A2562"/>
    <w:rsid w:val="005A27C4"/>
    <w:rsid w:val="005A2D8F"/>
    <w:rsid w:val="005A2DBA"/>
    <w:rsid w:val="005A44F8"/>
    <w:rsid w:val="005A5075"/>
    <w:rsid w:val="005A5654"/>
    <w:rsid w:val="005A5C5F"/>
    <w:rsid w:val="005A5D7A"/>
    <w:rsid w:val="005A5EB4"/>
    <w:rsid w:val="005A63B7"/>
    <w:rsid w:val="005A6834"/>
    <w:rsid w:val="005A73FB"/>
    <w:rsid w:val="005A7693"/>
    <w:rsid w:val="005B0B36"/>
    <w:rsid w:val="005B13A4"/>
    <w:rsid w:val="005B162F"/>
    <w:rsid w:val="005B30BC"/>
    <w:rsid w:val="005B419F"/>
    <w:rsid w:val="005B4202"/>
    <w:rsid w:val="005B4508"/>
    <w:rsid w:val="005B4D63"/>
    <w:rsid w:val="005B527C"/>
    <w:rsid w:val="005B53E2"/>
    <w:rsid w:val="005B56FE"/>
    <w:rsid w:val="005B578D"/>
    <w:rsid w:val="005B5AF8"/>
    <w:rsid w:val="005B7CEB"/>
    <w:rsid w:val="005C0E4C"/>
    <w:rsid w:val="005C332C"/>
    <w:rsid w:val="005C4009"/>
    <w:rsid w:val="005C4528"/>
    <w:rsid w:val="005C4A43"/>
    <w:rsid w:val="005C508D"/>
    <w:rsid w:val="005C5755"/>
    <w:rsid w:val="005C5EAE"/>
    <w:rsid w:val="005C7361"/>
    <w:rsid w:val="005C76BD"/>
    <w:rsid w:val="005C7C09"/>
    <w:rsid w:val="005D0148"/>
    <w:rsid w:val="005D05D6"/>
    <w:rsid w:val="005D0B50"/>
    <w:rsid w:val="005D0D40"/>
    <w:rsid w:val="005D1541"/>
    <w:rsid w:val="005D1D9C"/>
    <w:rsid w:val="005D1FE6"/>
    <w:rsid w:val="005D373D"/>
    <w:rsid w:val="005D39D2"/>
    <w:rsid w:val="005D3C80"/>
    <w:rsid w:val="005D401C"/>
    <w:rsid w:val="005D4E85"/>
    <w:rsid w:val="005D5AB0"/>
    <w:rsid w:val="005D5DFF"/>
    <w:rsid w:val="005D5FA6"/>
    <w:rsid w:val="005D7646"/>
    <w:rsid w:val="005D793D"/>
    <w:rsid w:val="005E05AE"/>
    <w:rsid w:val="005E0CBE"/>
    <w:rsid w:val="005E22A5"/>
    <w:rsid w:val="005E2321"/>
    <w:rsid w:val="005E34EC"/>
    <w:rsid w:val="005E3874"/>
    <w:rsid w:val="005E3B68"/>
    <w:rsid w:val="005E49CF"/>
    <w:rsid w:val="005E4D8F"/>
    <w:rsid w:val="005E565C"/>
    <w:rsid w:val="005E737B"/>
    <w:rsid w:val="005E769B"/>
    <w:rsid w:val="005F0E89"/>
    <w:rsid w:val="005F1171"/>
    <w:rsid w:val="005F2B15"/>
    <w:rsid w:val="005F36AC"/>
    <w:rsid w:val="005F43A1"/>
    <w:rsid w:val="005F4AB3"/>
    <w:rsid w:val="005F4BA7"/>
    <w:rsid w:val="005F4D0D"/>
    <w:rsid w:val="005F5010"/>
    <w:rsid w:val="005F556D"/>
    <w:rsid w:val="005F5601"/>
    <w:rsid w:val="005F6264"/>
    <w:rsid w:val="005F65F8"/>
    <w:rsid w:val="005F6FCA"/>
    <w:rsid w:val="005F722A"/>
    <w:rsid w:val="005F72E6"/>
    <w:rsid w:val="005F7325"/>
    <w:rsid w:val="005F7498"/>
    <w:rsid w:val="005F79BB"/>
    <w:rsid w:val="006007CB"/>
    <w:rsid w:val="00601771"/>
    <w:rsid w:val="0060256B"/>
    <w:rsid w:val="00602B1C"/>
    <w:rsid w:val="006052E0"/>
    <w:rsid w:val="0060636B"/>
    <w:rsid w:val="00606A10"/>
    <w:rsid w:val="00606A92"/>
    <w:rsid w:val="00607964"/>
    <w:rsid w:val="00611AF6"/>
    <w:rsid w:val="006121D5"/>
    <w:rsid w:val="0061245A"/>
    <w:rsid w:val="00612B2A"/>
    <w:rsid w:val="00614B6B"/>
    <w:rsid w:val="00615592"/>
    <w:rsid w:val="006159AF"/>
    <w:rsid w:val="006175F9"/>
    <w:rsid w:val="006178EF"/>
    <w:rsid w:val="00620B10"/>
    <w:rsid w:val="00620D1A"/>
    <w:rsid w:val="00621771"/>
    <w:rsid w:val="00623920"/>
    <w:rsid w:val="006247C1"/>
    <w:rsid w:val="006253BA"/>
    <w:rsid w:val="00625D28"/>
    <w:rsid w:val="00626379"/>
    <w:rsid w:val="00626558"/>
    <w:rsid w:val="0063106D"/>
    <w:rsid w:val="00631CD1"/>
    <w:rsid w:val="00632155"/>
    <w:rsid w:val="0063289F"/>
    <w:rsid w:val="006333F2"/>
    <w:rsid w:val="006340F9"/>
    <w:rsid w:val="00634D5C"/>
    <w:rsid w:val="00635296"/>
    <w:rsid w:val="0063558D"/>
    <w:rsid w:val="0063568B"/>
    <w:rsid w:val="00635CC0"/>
    <w:rsid w:val="00635CD3"/>
    <w:rsid w:val="00636ADA"/>
    <w:rsid w:val="006403AE"/>
    <w:rsid w:val="0064042F"/>
    <w:rsid w:val="00640681"/>
    <w:rsid w:val="00641267"/>
    <w:rsid w:val="0064334B"/>
    <w:rsid w:val="0064391E"/>
    <w:rsid w:val="00643E69"/>
    <w:rsid w:val="0064478D"/>
    <w:rsid w:val="00650008"/>
    <w:rsid w:val="00650FA5"/>
    <w:rsid w:val="00651ECD"/>
    <w:rsid w:val="00654AE9"/>
    <w:rsid w:val="00654EB7"/>
    <w:rsid w:val="00655A35"/>
    <w:rsid w:val="00655B00"/>
    <w:rsid w:val="00655BA8"/>
    <w:rsid w:val="00656843"/>
    <w:rsid w:val="0065687B"/>
    <w:rsid w:val="00657224"/>
    <w:rsid w:val="00660435"/>
    <w:rsid w:val="00660D24"/>
    <w:rsid w:val="00660E68"/>
    <w:rsid w:val="00660F17"/>
    <w:rsid w:val="00661928"/>
    <w:rsid w:val="006622A0"/>
    <w:rsid w:val="0066285A"/>
    <w:rsid w:val="006628C1"/>
    <w:rsid w:val="0066433D"/>
    <w:rsid w:val="00664FA9"/>
    <w:rsid w:val="006657B5"/>
    <w:rsid w:val="0066682F"/>
    <w:rsid w:val="0066729C"/>
    <w:rsid w:val="006676F7"/>
    <w:rsid w:val="00667DBC"/>
    <w:rsid w:val="006727A8"/>
    <w:rsid w:val="00672863"/>
    <w:rsid w:val="006737C8"/>
    <w:rsid w:val="00673C3D"/>
    <w:rsid w:val="0067573C"/>
    <w:rsid w:val="00675A61"/>
    <w:rsid w:val="00675F21"/>
    <w:rsid w:val="006774D2"/>
    <w:rsid w:val="006779C7"/>
    <w:rsid w:val="00680195"/>
    <w:rsid w:val="006812CB"/>
    <w:rsid w:val="006825C8"/>
    <w:rsid w:val="00683544"/>
    <w:rsid w:val="006851DC"/>
    <w:rsid w:val="00685409"/>
    <w:rsid w:val="006867FC"/>
    <w:rsid w:val="00686B89"/>
    <w:rsid w:val="00687614"/>
    <w:rsid w:val="00687AB6"/>
    <w:rsid w:val="006903AD"/>
    <w:rsid w:val="006909F3"/>
    <w:rsid w:val="00690F54"/>
    <w:rsid w:val="00691182"/>
    <w:rsid w:val="006914BF"/>
    <w:rsid w:val="00692077"/>
    <w:rsid w:val="00692539"/>
    <w:rsid w:val="00693720"/>
    <w:rsid w:val="00693956"/>
    <w:rsid w:val="0069583D"/>
    <w:rsid w:val="0069696B"/>
    <w:rsid w:val="00696AC5"/>
    <w:rsid w:val="00697CB8"/>
    <w:rsid w:val="006A0A98"/>
    <w:rsid w:val="006A14D8"/>
    <w:rsid w:val="006A15B3"/>
    <w:rsid w:val="006A1BC8"/>
    <w:rsid w:val="006A1F0E"/>
    <w:rsid w:val="006A23DB"/>
    <w:rsid w:val="006A2AF1"/>
    <w:rsid w:val="006A2F98"/>
    <w:rsid w:val="006A3AE8"/>
    <w:rsid w:val="006A4311"/>
    <w:rsid w:val="006A4717"/>
    <w:rsid w:val="006A5B96"/>
    <w:rsid w:val="006A5E4A"/>
    <w:rsid w:val="006A626A"/>
    <w:rsid w:val="006A749E"/>
    <w:rsid w:val="006A7596"/>
    <w:rsid w:val="006B05EE"/>
    <w:rsid w:val="006B08BB"/>
    <w:rsid w:val="006B25BD"/>
    <w:rsid w:val="006B3278"/>
    <w:rsid w:val="006B4260"/>
    <w:rsid w:val="006B6788"/>
    <w:rsid w:val="006B6E6A"/>
    <w:rsid w:val="006B7AA9"/>
    <w:rsid w:val="006C223C"/>
    <w:rsid w:val="006C34C6"/>
    <w:rsid w:val="006C3A54"/>
    <w:rsid w:val="006C3DA6"/>
    <w:rsid w:val="006C4B76"/>
    <w:rsid w:val="006C5DA2"/>
    <w:rsid w:val="006D1F0E"/>
    <w:rsid w:val="006D2673"/>
    <w:rsid w:val="006D2EBF"/>
    <w:rsid w:val="006D30ED"/>
    <w:rsid w:val="006D5440"/>
    <w:rsid w:val="006D7745"/>
    <w:rsid w:val="006D7CDF"/>
    <w:rsid w:val="006E0DE2"/>
    <w:rsid w:val="006E22B7"/>
    <w:rsid w:val="006E25EC"/>
    <w:rsid w:val="006E3346"/>
    <w:rsid w:val="006E3BAE"/>
    <w:rsid w:val="006E4389"/>
    <w:rsid w:val="006E47AB"/>
    <w:rsid w:val="006E5F1D"/>
    <w:rsid w:val="006E634E"/>
    <w:rsid w:val="006E649A"/>
    <w:rsid w:val="006E6DF5"/>
    <w:rsid w:val="006F0435"/>
    <w:rsid w:val="006F102D"/>
    <w:rsid w:val="006F1404"/>
    <w:rsid w:val="006F1647"/>
    <w:rsid w:val="006F206D"/>
    <w:rsid w:val="006F340F"/>
    <w:rsid w:val="006F4881"/>
    <w:rsid w:val="006F4A27"/>
    <w:rsid w:val="006F5F35"/>
    <w:rsid w:val="006F7B35"/>
    <w:rsid w:val="00700A0F"/>
    <w:rsid w:val="00700E39"/>
    <w:rsid w:val="007023EB"/>
    <w:rsid w:val="00703235"/>
    <w:rsid w:val="007037F5"/>
    <w:rsid w:val="00703E6C"/>
    <w:rsid w:val="00704F4A"/>
    <w:rsid w:val="00707747"/>
    <w:rsid w:val="00707B07"/>
    <w:rsid w:val="007111A0"/>
    <w:rsid w:val="00712CAD"/>
    <w:rsid w:val="00713605"/>
    <w:rsid w:val="007158AA"/>
    <w:rsid w:val="007166A7"/>
    <w:rsid w:val="00716CE5"/>
    <w:rsid w:val="007206FB"/>
    <w:rsid w:val="0072278E"/>
    <w:rsid w:val="00722A79"/>
    <w:rsid w:val="00723288"/>
    <w:rsid w:val="007232EE"/>
    <w:rsid w:val="007236DD"/>
    <w:rsid w:val="00723B48"/>
    <w:rsid w:val="00726667"/>
    <w:rsid w:val="00727BAA"/>
    <w:rsid w:val="00731110"/>
    <w:rsid w:val="00731B82"/>
    <w:rsid w:val="00731D22"/>
    <w:rsid w:val="00731D76"/>
    <w:rsid w:val="00733E04"/>
    <w:rsid w:val="00733FA2"/>
    <w:rsid w:val="007342C0"/>
    <w:rsid w:val="00734B24"/>
    <w:rsid w:val="00734C03"/>
    <w:rsid w:val="0073525A"/>
    <w:rsid w:val="00735BED"/>
    <w:rsid w:val="007360FC"/>
    <w:rsid w:val="007370B3"/>
    <w:rsid w:val="00737583"/>
    <w:rsid w:val="007376A0"/>
    <w:rsid w:val="00740FD8"/>
    <w:rsid w:val="00743723"/>
    <w:rsid w:val="00743C5D"/>
    <w:rsid w:val="0074431D"/>
    <w:rsid w:val="00744AF0"/>
    <w:rsid w:val="00744D3E"/>
    <w:rsid w:val="007450E8"/>
    <w:rsid w:val="007456E4"/>
    <w:rsid w:val="00746BB7"/>
    <w:rsid w:val="007470BE"/>
    <w:rsid w:val="007475F1"/>
    <w:rsid w:val="007477A4"/>
    <w:rsid w:val="0074780F"/>
    <w:rsid w:val="00747B78"/>
    <w:rsid w:val="0075103C"/>
    <w:rsid w:val="00751B77"/>
    <w:rsid w:val="00752C08"/>
    <w:rsid w:val="007544BA"/>
    <w:rsid w:val="00754611"/>
    <w:rsid w:val="0075495C"/>
    <w:rsid w:val="00755C47"/>
    <w:rsid w:val="00755D94"/>
    <w:rsid w:val="007573AD"/>
    <w:rsid w:val="00760D4E"/>
    <w:rsid w:val="00761DFC"/>
    <w:rsid w:val="00762D06"/>
    <w:rsid w:val="00763099"/>
    <w:rsid w:val="0076365D"/>
    <w:rsid w:val="0076466A"/>
    <w:rsid w:val="00764ED7"/>
    <w:rsid w:val="00765458"/>
    <w:rsid w:val="007655A7"/>
    <w:rsid w:val="00765B3B"/>
    <w:rsid w:val="00765BEC"/>
    <w:rsid w:val="007666FE"/>
    <w:rsid w:val="00766C28"/>
    <w:rsid w:val="00770145"/>
    <w:rsid w:val="007703C1"/>
    <w:rsid w:val="00771B32"/>
    <w:rsid w:val="00771DE5"/>
    <w:rsid w:val="00771FD7"/>
    <w:rsid w:val="007725F6"/>
    <w:rsid w:val="00775432"/>
    <w:rsid w:val="00775B4F"/>
    <w:rsid w:val="00776C49"/>
    <w:rsid w:val="00776C77"/>
    <w:rsid w:val="007801F8"/>
    <w:rsid w:val="0078246A"/>
    <w:rsid w:val="00783621"/>
    <w:rsid w:val="0078491D"/>
    <w:rsid w:val="00784FCB"/>
    <w:rsid w:val="007852CD"/>
    <w:rsid w:val="00785D22"/>
    <w:rsid w:val="00786BF9"/>
    <w:rsid w:val="0078740B"/>
    <w:rsid w:val="0079106A"/>
    <w:rsid w:val="0079299F"/>
    <w:rsid w:val="00792F0A"/>
    <w:rsid w:val="00793CDC"/>
    <w:rsid w:val="007940D9"/>
    <w:rsid w:val="007943B7"/>
    <w:rsid w:val="00794A16"/>
    <w:rsid w:val="00795CA6"/>
    <w:rsid w:val="0079612F"/>
    <w:rsid w:val="00797A40"/>
    <w:rsid w:val="007A018F"/>
    <w:rsid w:val="007A036F"/>
    <w:rsid w:val="007A0520"/>
    <w:rsid w:val="007A0FAA"/>
    <w:rsid w:val="007A14BF"/>
    <w:rsid w:val="007A22C2"/>
    <w:rsid w:val="007A23BB"/>
    <w:rsid w:val="007A26CE"/>
    <w:rsid w:val="007A335C"/>
    <w:rsid w:val="007A3540"/>
    <w:rsid w:val="007A3C46"/>
    <w:rsid w:val="007A45CD"/>
    <w:rsid w:val="007A7C12"/>
    <w:rsid w:val="007B051F"/>
    <w:rsid w:val="007B0AD7"/>
    <w:rsid w:val="007B5B55"/>
    <w:rsid w:val="007B69CC"/>
    <w:rsid w:val="007B6D7F"/>
    <w:rsid w:val="007B7172"/>
    <w:rsid w:val="007B7523"/>
    <w:rsid w:val="007B7C84"/>
    <w:rsid w:val="007C0DF3"/>
    <w:rsid w:val="007C0FD3"/>
    <w:rsid w:val="007C2745"/>
    <w:rsid w:val="007C2956"/>
    <w:rsid w:val="007C2EF0"/>
    <w:rsid w:val="007C3165"/>
    <w:rsid w:val="007C3D4E"/>
    <w:rsid w:val="007C4319"/>
    <w:rsid w:val="007C4C6A"/>
    <w:rsid w:val="007C4E93"/>
    <w:rsid w:val="007C5F50"/>
    <w:rsid w:val="007C6C41"/>
    <w:rsid w:val="007C7729"/>
    <w:rsid w:val="007D0162"/>
    <w:rsid w:val="007D01A5"/>
    <w:rsid w:val="007D0FBF"/>
    <w:rsid w:val="007D2273"/>
    <w:rsid w:val="007D367A"/>
    <w:rsid w:val="007D3CAC"/>
    <w:rsid w:val="007D7797"/>
    <w:rsid w:val="007E3D4E"/>
    <w:rsid w:val="007E44A7"/>
    <w:rsid w:val="007E6BBC"/>
    <w:rsid w:val="007E7734"/>
    <w:rsid w:val="007F03BD"/>
    <w:rsid w:val="007F1740"/>
    <w:rsid w:val="007F1B29"/>
    <w:rsid w:val="007F2045"/>
    <w:rsid w:val="007F2CA8"/>
    <w:rsid w:val="007F4BA3"/>
    <w:rsid w:val="007F4CC4"/>
    <w:rsid w:val="007F593B"/>
    <w:rsid w:val="007F6740"/>
    <w:rsid w:val="007F718F"/>
    <w:rsid w:val="008006B4"/>
    <w:rsid w:val="00801885"/>
    <w:rsid w:val="008018AF"/>
    <w:rsid w:val="00801A0E"/>
    <w:rsid w:val="008023E5"/>
    <w:rsid w:val="00802F18"/>
    <w:rsid w:val="008036BA"/>
    <w:rsid w:val="00803AC5"/>
    <w:rsid w:val="00803CDA"/>
    <w:rsid w:val="00803F2A"/>
    <w:rsid w:val="00804745"/>
    <w:rsid w:val="008057F2"/>
    <w:rsid w:val="008077DE"/>
    <w:rsid w:val="00807876"/>
    <w:rsid w:val="00810824"/>
    <w:rsid w:val="008111E3"/>
    <w:rsid w:val="00811F63"/>
    <w:rsid w:val="00812E09"/>
    <w:rsid w:val="00812E8D"/>
    <w:rsid w:val="00812FD3"/>
    <w:rsid w:val="00813184"/>
    <w:rsid w:val="008147B0"/>
    <w:rsid w:val="00814AA4"/>
    <w:rsid w:val="008158E7"/>
    <w:rsid w:val="00815B7C"/>
    <w:rsid w:val="00817CB7"/>
    <w:rsid w:val="008206CF"/>
    <w:rsid w:val="008207B2"/>
    <w:rsid w:val="00820FD4"/>
    <w:rsid w:val="008222E5"/>
    <w:rsid w:val="00822787"/>
    <w:rsid w:val="00822D48"/>
    <w:rsid w:val="008241A3"/>
    <w:rsid w:val="00826C41"/>
    <w:rsid w:val="00827A9E"/>
    <w:rsid w:val="008306B1"/>
    <w:rsid w:val="0083142F"/>
    <w:rsid w:val="00831C4D"/>
    <w:rsid w:val="00832290"/>
    <w:rsid w:val="00834351"/>
    <w:rsid w:val="00834FEA"/>
    <w:rsid w:val="00835BE5"/>
    <w:rsid w:val="00835F60"/>
    <w:rsid w:val="00836726"/>
    <w:rsid w:val="00836B0B"/>
    <w:rsid w:val="00836E78"/>
    <w:rsid w:val="008378BE"/>
    <w:rsid w:val="00837EC0"/>
    <w:rsid w:val="008406FD"/>
    <w:rsid w:val="00841178"/>
    <w:rsid w:val="00841EB2"/>
    <w:rsid w:val="008431D0"/>
    <w:rsid w:val="00843551"/>
    <w:rsid w:val="00843FB2"/>
    <w:rsid w:val="00844010"/>
    <w:rsid w:val="008441DD"/>
    <w:rsid w:val="0084447C"/>
    <w:rsid w:val="00845145"/>
    <w:rsid w:val="008451A3"/>
    <w:rsid w:val="00845B5F"/>
    <w:rsid w:val="008476C4"/>
    <w:rsid w:val="008477CC"/>
    <w:rsid w:val="00847EA3"/>
    <w:rsid w:val="00850F23"/>
    <w:rsid w:val="00852A4F"/>
    <w:rsid w:val="0085327A"/>
    <w:rsid w:val="008533D0"/>
    <w:rsid w:val="00854474"/>
    <w:rsid w:val="00854A30"/>
    <w:rsid w:val="00854FA7"/>
    <w:rsid w:val="00855149"/>
    <w:rsid w:val="008555C0"/>
    <w:rsid w:val="008555E2"/>
    <w:rsid w:val="008558D2"/>
    <w:rsid w:val="008563FA"/>
    <w:rsid w:val="00857775"/>
    <w:rsid w:val="00860CD8"/>
    <w:rsid w:val="0086157E"/>
    <w:rsid w:val="008620AF"/>
    <w:rsid w:val="008624CC"/>
    <w:rsid w:val="00862540"/>
    <w:rsid w:val="00862EAF"/>
    <w:rsid w:val="008633E8"/>
    <w:rsid w:val="00864145"/>
    <w:rsid w:val="0086538E"/>
    <w:rsid w:val="008660BF"/>
    <w:rsid w:val="00866ACF"/>
    <w:rsid w:val="00866C14"/>
    <w:rsid w:val="00867005"/>
    <w:rsid w:val="00867C30"/>
    <w:rsid w:val="00867E53"/>
    <w:rsid w:val="00870C0B"/>
    <w:rsid w:val="00872BAE"/>
    <w:rsid w:val="00872C43"/>
    <w:rsid w:val="00872D0A"/>
    <w:rsid w:val="00873649"/>
    <w:rsid w:val="00873C08"/>
    <w:rsid w:val="00874BC7"/>
    <w:rsid w:val="00874E72"/>
    <w:rsid w:val="00875416"/>
    <w:rsid w:val="0087609C"/>
    <w:rsid w:val="00876315"/>
    <w:rsid w:val="008768CE"/>
    <w:rsid w:val="00877CD1"/>
    <w:rsid w:val="0088012D"/>
    <w:rsid w:val="008828BF"/>
    <w:rsid w:val="00883465"/>
    <w:rsid w:val="0088557B"/>
    <w:rsid w:val="0088699C"/>
    <w:rsid w:val="00886AB6"/>
    <w:rsid w:val="008907F3"/>
    <w:rsid w:val="00891264"/>
    <w:rsid w:val="008936BF"/>
    <w:rsid w:val="00894CC5"/>
    <w:rsid w:val="008951FC"/>
    <w:rsid w:val="00895812"/>
    <w:rsid w:val="00895966"/>
    <w:rsid w:val="008A0053"/>
    <w:rsid w:val="008A102B"/>
    <w:rsid w:val="008A278B"/>
    <w:rsid w:val="008A2974"/>
    <w:rsid w:val="008A352B"/>
    <w:rsid w:val="008A3731"/>
    <w:rsid w:val="008A4130"/>
    <w:rsid w:val="008A4199"/>
    <w:rsid w:val="008A4AB7"/>
    <w:rsid w:val="008A56B0"/>
    <w:rsid w:val="008A6140"/>
    <w:rsid w:val="008A7392"/>
    <w:rsid w:val="008B0078"/>
    <w:rsid w:val="008B0D8C"/>
    <w:rsid w:val="008B15C3"/>
    <w:rsid w:val="008B1CBC"/>
    <w:rsid w:val="008B36F8"/>
    <w:rsid w:val="008B4525"/>
    <w:rsid w:val="008B473A"/>
    <w:rsid w:val="008B4788"/>
    <w:rsid w:val="008B4FDD"/>
    <w:rsid w:val="008B5303"/>
    <w:rsid w:val="008B54C6"/>
    <w:rsid w:val="008B5B47"/>
    <w:rsid w:val="008B651E"/>
    <w:rsid w:val="008B6941"/>
    <w:rsid w:val="008B75BD"/>
    <w:rsid w:val="008B79CC"/>
    <w:rsid w:val="008C0FE8"/>
    <w:rsid w:val="008C21C6"/>
    <w:rsid w:val="008C2294"/>
    <w:rsid w:val="008C24CE"/>
    <w:rsid w:val="008C2A59"/>
    <w:rsid w:val="008C33C2"/>
    <w:rsid w:val="008C372F"/>
    <w:rsid w:val="008C3F84"/>
    <w:rsid w:val="008C4139"/>
    <w:rsid w:val="008C45A8"/>
    <w:rsid w:val="008C4740"/>
    <w:rsid w:val="008C5D4B"/>
    <w:rsid w:val="008C67EF"/>
    <w:rsid w:val="008C6B28"/>
    <w:rsid w:val="008C6FDA"/>
    <w:rsid w:val="008C7050"/>
    <w:rsid w:val="008C76DE"/>
    <w:rsid w:val="008D0936"/>
    <w:rsid w:val="008D0FE7"/>
    <w:rsid w:val="008D1AE5"/>
    <w:rsid w:val="008D1BAB"/>
    <w:rsid w:val="008D2466"/>
    <w:rsid w:val="008D2883"/>
    <w:rsid w:val="008D2D68"/>
    <w:rsid w:val="008D323B"/>
    <w:rsid w:val="008D3F21"/>
    <w:rsid w:val="008D54B3"/>
    <w:rsid w:val="008D6485"/>
    <w:rsid w:val="008D6657"/>
    <w:rsid w:val="008D7239"/>
    <w:rsid w:val="008D7559"/>
    <w:rsid w:val="008D7939"/>
    <w:rsid w:val="008E273E"/>
    <w:rsid w:val="008E3343"/>
    <w:rsid w:val="008E3EA0"/>
    <w:rsid w:val="008E6004"/>
    <w:rsid w:val="008E7743"/>
    <w:rsid w:val="008F06A9"/>
    <w:rsid w:val="008F1D53"/>
    <w:rsid w:val="008F1E24"/>
    <w:rsid w:val="008F265F"/>
    <w:rsid w:val="008F27A7"/>
    <w:rsid w:val="008F2851"/>
    <w:rsid w:val="008F3482"/>
    <w:rsid w:val="008F3F69"/>
    <w:rsid w:val="008F3FDD"/>
    <w:rsid w:val="008F4BEE"/>
    <w:rsid w:val="008F4E7C"/>
    <w:rsid w:val="008F5A56"/>
    <w:rsid w:val="008F72C9"/>
    <w:rsid w:val="008F75DB"/>
    <w:rsid w:val="008F76B7"/>
    <w:rsid w:val="008F79CB"/>
    <w:rsid w:val="008F7B08"/>
    <w:rsid w:val="008F7B9B"/>
    <w:rsid w:val="00900167"/>
    <w:rsid w:val="00901D54"/>
    <w:rsid w:val="00902084"/>
    <w:rsid w:val="00903216"/>
    <w:rsid w:val="00904C17"/>
    <w:rsid w:val="0090501A"/>
    <w:rsid w:val="00905875"/>
    <w:rsid w:val="009072C2"/>
    <w:rsid w:val="0091010D"/>
    <w:rsid w:val="00910C72"/>
    <w:rsid w:val="00910D80"/>
    <w:rsid w:val="00913A8E"/>
    <w:rsid w:val="00913C03"/>
    <w:rsid w:val="009142FA"/>
    <w:rsid w:val="0091439B"/>
    <w:rsid w:val="00914ECB"/>
    <w:rsid w:val="00916099"/>
    <w:rsid w:val="009165F3"/>
    <w:rsid w:val="009166F4"/>
    <w:rsid w:val="009167B1"/>
    <w:rsid w:val="00920972"/>
    <w:rsid w:val="009212ED"/>
    <w:rsid w:val="0092181F"/>
    <w:rsid w:val="0092241E"/>
    <w:rsid w:val="00923824"/>
    <w:rsid w:val="00924467"/>
    <w:rsid w:val="0092474B"/>
    <w:rsid w:val="00924774"/>
    <w:rsid w:val="00924968"/>
    <w:rsid w:val="00925BD7"/>
    <w:rsid w:val="00925CE9"/>
    <w:rsid w:val="009266BE"/>
    <w:rsid w:val="0092717B"/>
    <w:rsid w:val="0092768B"/>
    <w:rsid w:val="009302B6"/>
    <w:rsid w:val="00930DDB"/>
    <w:rsid w:val="0093170F"/>
    <w:rsid w:val="009321B8"/>
    <w:rsid w:val="009322B4"/>
    <w:rsid w:val="00934576"/>
    <w:rsid w:val="0093547C"/>
    <w:rsid w:val="009356BD"/>
    <w:rsid w:val="00935E99"/>
    <w:rsid w:val="00936AD2"/>
    <w:rsid w:val="00936B6E"/>
    <w:rsid w:val="00936E50"/>
    <w:rsid w:val="0094110A"/>
    <w:rsid w:val="00942028"/>
    <w:rsid w:val="0094213B"/>
    <w:rsid w:val="009429E1"/>
    <w:rsid w:val="00943EFA"/>
    <w:rsid w:val="00944D86"/>
    <w:rsid w:val="009452D2"/>
    <w:rsid w:val="00945AE5"/>
    <w:rsid w:val="00945E07"/>
    <w:rsid w:val="00946A45"/>
    <w:rsid w:val="00946D1B"/>
    <w:rsid w:val="00947779"/>
    <w:rsid w:val="00947D8F"/>
    <w:rsid w:val="0095029A"/>
    <w:rsid w:val="00950407"/>
    <w:rsid w:val="0095222B"/>
    <w:rsid w:val="009522DF"/>
    <w:rsid w:val="0095253D"/>
    <w:rsid w:val="00953A97"/>
    <w:rsid w:val="00953B29"/>
    <w:rsid w:val="00954370"/>
    <w:rsid w:val="009544E4"/>
    <w:rsid w:val="009546DB"/>
    <w:rsid w:val="00955A7F"/>
    <w:rsid w:val="00955C8C"/>
    <w:rsid w:val="00955F01"/>
    <w:rsid w:val="00956427"/>
    <w:rsid w:val="0095665D"/>
    <w:rsid w:val="00957065"/>
    <w:rsid w:val="0095743C"/>
    <w:rsid w:val="009579C6"/>
    <w:rsid w:val="00961648"/>
    <w:rsid w:val="00961E0D"/>
    <w:rsid w:val="00962123"/>
    <w:rsid w:val="009625A9"/>
    <w:rsid w:val="00963BB3"/>
    <w:rsid w:val="00964162"/>
    <w:rsid w:val="0096470B"/>
    <w:rsid w:val="009655C5"/>
    <w:rsid w:val="009658D5"/>
    <w:rsid w:val="0096606D"/>
    <w:rsid w:val="0096776B"/>
    <w:rsid w:val="009678DC"/>
    <w:rsid w:val="00970859"/>
    <w:rsid w:val="0097093B"/>
    <w:rsid w:val="00970EC0"/>
    <w:rsid w:val="00971081"/>
    <w:rsid w:val="00972ADB"/>
    <w:rsid w:val="00972F87"/>
    <w:rsid w:val="00973FE6"/>
    <w:rsid w:val="009754CF"/>
    <w:rsid w:val="00975517"/>
    <w:rsid w:val="00975C3E"/>
    <w:rsid w:val="00975E50"/>
    <w:rsid w:val="009767B8"/>
    <w:rsid w:val="00977034"/>
    <w:rsid w:val="00980A1B"/>
    <w:rsid w:val="00981AC4"/>
    <w:rsid w:val="00981C35"/>
    <w:rsid w:val="00981F00"/>
    <w:rsid w:val="0098263E"/>
    <w:rsid w:val="00982ACF"/>
    <w:rsid w:val="00983286"/>
    <w:rsid w:val="009845A0"/>
    <w:rsid w:val="009847BF"/>
    <w:rsid w:val="0098509D"/>
    <w:rsid w:val="00985691"/>
    <w:rsid w:val="00985907"/>
    <w:rsid w:val="00986F60"/>
    <w:rsid w:val="009871E3"/>
    <w:rsid w:val="00987FE6"/>
    <w:rsid w:val="0099281F"/>
    <w:rsid w:val="009931A0"/>
    <w:rsid w:val="0099361D"/>
    <w:rsid w:val="009952FC"/>
    <w:rsid w:val="0099774C"/>
    <w:rsid w:val="009A0BC4"/>
    <w:rsid w:val="009A187D"/>
    <w:rsid w:val="009A1F0F"/>
    <w:rsid w:val="009A2669"/>
    <w:rsid w:val="009A2926"/>
    <w:rsid w:val="009A2FEF"/>
    <w:rsid w:val="009A5524"/>
    <w:rsid w:val="009A654E"/>
    <w:rsid w:val="009A772B"/>
    <w:rsid w:val="009B229B"/>
    <w:rsid w:val="009B24DF"/>
    <w:rsid w:val="009B2BF7"/>
    <w:rsid w:val="009B309F"/>
    <w:rsid w:val="009B348E"/>
    <w:rsid w:val="009B3D90"/>
    <w:rsid w:val="009B411B"/>
    <w:rsid w:val="009B412F"/>
    <w:rsid w:val="009B58C2"/>
    <w:rsid w:val="009B7617"/>
    <w:rsid w:val="009B7D83"/>
    <w:rsid w:val="009C0223"/>
    <w:rsid w:val="009C0E42"/>
    <w:rsid w:val="009C0E92"/>
    <w:rsid w:val="009C0EF4"/>
    <w:rsid w:val="009C23B9"/>
    <w:rsid w:val="009C2EE1"/>
    <w:rsid w:val="009C44B2"/>
    <w:rsid w:val="009C4CDE"/>
    <w:rsid w:val="009C4DB1"/>
    <w:rsid w:val="009C5421"/>
    <w:rsid w:val="009C5C37"/>
    <w:rsid w:val="009C6AC3"/>
    <w:rsid w:val="009C6CA8"/>
    <w:rsid w:val="009C6D1F"/>
    <w:rsid w:val="009C767E"/>
    <w:rsid w:val="009C7961"/>
    <w:rsid w:val="009D106D"/>
    <w:rsid w:val="009D157E"/>
    <w:rsid w:val="009D183F"/>
    <w:rsid w:val="009D286A"/>
    <w:rsid w:val="009D306B"/>
    <w:rsid w:val="009D410F"/>
    <w:rsid w:val="009D4A78"/>
    <w:rsid w:val="009D56D9"/>
    <w:rsid w:val="009D599A"/>
    <w:rsid w:val="009D6718"/>
    <w:rsid w:val="009E01B1"/>
    <w:rsid w:val="009E05AA"/>
    <w:rsid w:val="009E0C6D"/>
    <w:rsid w:val="009E1441"/>
    <w:rsid w:val="009E2EC8"/>
    <w:rsid w:val="009E4BB6"/>
    <w:rsid w:val="009E4E39"/>
    <w:rsid w:val="009E555E"/>
    <w:rsid w:val="009E6DAE"/>
    <w:rsid w:val="009E6F68"/>
    <w:rsid w:val="009E74F5"/>
    <w:rsid w:val="009E7D7F"/>
    <w:rsid w:val="009F0D4F"/>
    <w:rsid w:val="009F1116"/>
    <w:rsid w:val="009F1D06"/>
    <w:rsid w:val="009F20E2"/>
    <w:rsid w:val="009F2C32"/>
    <w:rsid w:val="009F4F72"/>
    <w:rsid w:val="009F5814"/>
    <w:rsid w:val="009F5E6D"/>
    <w:rsid w:val="009F6AB6"/>
    <w:rsid w:val="00A002BD"/>
    <w:rsid w:val="00A00562"/>
    <w:rsid w:val="00A005FC"/>
    <w:rsid w:val="00A00BFF"/>
    <w:rsid w:val="00A01D83"/>
    <w:rsid w:val="00A02650"/>
    <w:rsid w:val="00A02721"/>
    <w:rsid w:val="00A0305F"/>
    <w:rsid w:val="00A03E1F"/>
    <w:rsid w:val="00A03F6B"/>
    <w:rsid w:val="00A0627B"/>
    <w:rsid w:val="00A0649B"/>
    <w:rsid w:val="00A064C5"/>
    <w:rsid w:val="00A065A7"/>
    <w:rsid w:val="00A06BC2"/>
    <w:rsid w:val="00A100FC"/>
    <w:rsid w:val="00A11172"/>
    <w:rsid w:val="00A11F9A"/>
    <w:rsid w:val="00A1263D"/>
    <w:rsid w:val="00A12BBF"/>
    <w:rsid w:val="00A13102"/>
    <w:rsid w:val="00A1337E"/>
    <w:rsid w:val="00A13D7D"/>
    <w:rsid w:val="00A14DCC"/>
    <w:rsid w:val="00A15F93"/>
    <w:rsid w:val="00A16A78"/>
    <w:rsid w:val="00A16B89"/>
    <w:rsid w:val="00A20040"/>
    <w:rsid w:val="00A20188"/>
    <w:rsid w:val="00A203F4"/>
    <w:rsid w:val="00A203F9"/>
    <w:rsid w:val="00A20B54"/>
    <w:rsid w:val="00A20D6F"/>
    <w:rsid w:val="00A2179D"/>
    <w:rsid w:val="00A22484"/>
    <w:rsid w:val="00A224E0"/>
    <w:rsid w:val="00A22984"/>
    <w:rsid w:val="00A24562"/>
    <w:rsid w:val="00A24D65"/>
    <w:rsid w:val="00A25849"/>
    <w:rsid w:val="00A25ED3"/>
    <w:rsid w:val="00A25F5E"/>
    <w:rsid w:val="00A2620E"/>
    <w:rsid w:val="00A267E1"/>
    <w:rsid w:val="00A27BCE"/>
    <w:rsid w:val="00A316E8"/>
    <w:rsid w:val="00A32376"/>
    <w:rsid w:val="00A327DA"/>
    <w:rsid w:val="00A32EAF"/>
    <w:rsid w:val="00A33003"/>
    <w:rsid w:val="00A34932"/>
    <w:rsid w:val="00A34D56"/>
    <w:rsid w:val="00A35EDB"/>
    <w:rsid w:val="00A35FB8"/>
    <w:rsid w:val="00A37018"/>
    <w:rsid w:val="00A37141"/>
    <w:rsid w:val="00A375B2"/>
    <w:rsid w:val="00A37E02"/>
    <w:rsid w:val="00A37FA9"/>
    <w:rsid w:val="00A400DF"/>
    <w:rsid w:val="00A417A2"/>
    <w:rsid w:val="00A43DB9"/>
    <w:rsid w:val="00A43DEE"/>
    <w:rsid w:val="00A4566B"/>
    <w:rsid w:val="00A464FF"/>
    <w:rsid w:val="00A46D9C"/>
    <w:rsid w:val="00A47278"/>
    <w:rsid w:val="00A4769B"/>
    <w:rsid w:val="00A50BF1"/>
    <w:rsid w:val="00A52114"/>
    <w:rsid w:val="00A52D45"/>
    <w:rsid w:val="00A53963"/>
    <w:rsid w:val="00A53E71"/>
    <w:rsid w:val="00A541B0"/>
    <w:rsid w:val="00A54407"/>
    <w:rsid w:val="00A54436"/>
    <w:rsid w:val="00A5463B"/>
    <w:rsid w:val="00A547F4"/>
    <w:rsid w:val="00A55B2F"/>
    <w:rsid w:val="00A55F73"/>
    <w:rsid w:val="00A56535"/>
    <w:rsid w:val="00A5778E"/>
    <w:rsid w:val="00A5799B"/>
    <w:rsid w:val="00A6002D"/>
    <w:rsid w:val="00A60BA7"/>
    <w:rsid w:val="00A60DDF"/>
    <w:rsid w:val="00A614CC"/>
    <w:rsid w:val="00A618F1"/>
    <w:rsid w:val="00A63954"/>
    <w:rsid w:val="00A63EF9"/>
    <w:rsid w:val="00A65EEE"/>
    <w:rsid w:val="00A66517"/>
    <w:rsid w:val="00A66DC5"/>
    <w:rsid w:val="00A67DE7"/>
    <w:rsid w:val="00A70706"/>
    <w:rsid w:val="00A7154B"/>
    <w:rsid w:val="00A71B68"/>
    <w:rsid w:val="00A71E4D"/>
    <w:rsid w:val="00A7241C"/>
    <w:rsid w:val="00A727E3"/>
    <w:rsid w:val="00A742F5"/>
    <w:rsid w:val="00A7432C"/>
    <w:rsid w:val="00A74631"/>
    <w:rsid w:val="00A748F8"/>
    <w:rsid w:val="00A75454"/>
    <w:rsid w:val="00A756C8"/>
    <w:rsid w:val="00A75920"/>
    <w:rsid w:val="00A75996"/>
    <w:rsid w:val="00A759FE"/>
    <w:rsid w:val="00A76C5A"/>
    <w:rsid w:val="00A806F7"/>
    <w:rsid w:val="00A81C39"/>
    <w:rsid w:val="00A82746"/>
    <w:rsid w:val="00A851BF"/>
    <w:rsid w:val="00A85DFD"/>
    <w:rsid w:val="00A85E72"/>
    <w:rsid w:val="00A866BE"/>
    <w:rsid w:val="00A86992"/>
    <w:rsid w:val="00A87405"/>
    <w:rsid w:val="00A87631"/>
    <w:rsid w:val="00A87D40"/>
    <w:rsid w:val="00A87E9B"/>
    <w:rsid w:val="00A90BF4"/>
    <w:rsid w:val="00A90DF1"/>
    <w:rsid w:val="00A91696"/>
    <w:rsid w:val="00A92749"/>
    <w:rsid w:val="00A942EE"/>
    <w:rsid w:val="00A94DD6"/>
    <w:rsid w:val="00A94DFE"/>
    <w:rsid w:val="00A94FD9"/>
    <w:rsid w:val="00A956AF"/>
    <w:rsid w:val="00A96B4D"/>
    <w:rsid w:val="00A96B67"/>
    <w:rsid w:val="00A96C27"/>
    <w:rsid w:val="00A97681"/>
    <w:rsid w:val="00AA0336"/>
    <w:rsid w:val="00AA04CC"/>
    <w:rsid w:val="00AA0E89"/>
    <w:rsid w:val="00AA0F09"/>
    <w:rsid w:val="00AA0F40"/>
    <w:rsid w:val="00AA2999"/>
    <w:rsid w:val="00AA2BD9"/>
    <w:rsid w:val="00AA33F5"/>
    <w:rsid w:val="00AA34DC"/>
    <w:rsid w:val="00AA4AF6"/>
    <w:rsid w:val="00AA4FC3"/>
    <w:rsid w:val="00AA53E2"/>
    <w:rsid w:val="00AA602E"/>
    <w:rsid w:val="00AA7025"/>
    <w:rsid w:val="00AA7324"/>
    <w:rsid w:val="00AB007C"/>
    <w:rsid w:val="00AB0EE3"/>
    <w:rsid w:val="00AB0F04"/>
    <w:rsid w:val="00AB1C5C"/>
    <w:rsid w:val="00AB3554"/>
    <w:rsid w:val="00AB52CD"/>
    <w:rsid w:val="00AB6D74"/>
    <w:rsid w:val="00AB7136"/>
    <w:rsid w:val="00AC0D60"/>
    <w:rsid w:val="00AC12BD"/>
    <w:rsid w:val="00AC2115"/>
    <w:rsid w:val="00AC225C"/>
    <w:rsid w:val="00AC328A"/>
    <w:rsid w:val="00AC4616"/>
    <w:rsid w:val="00AC4893"/>
    <w:rsid w:val="00AC5C24"/>
    <w:rsid w:val="00AC5F43"/>
    <w:rsid w:val="00AC6058"/>
    <w:rsid w:val="00AD004B"/>
    <w:rsid w:val="00AD00F2"/>
    <w:rsid w:val="00AD1B9D"/>
    <w:rsid w:val="00AD2120"/>
    <w:rsid w:val="00AD2BC3"/>
    <w:rsid w:val="00AD2F4B"/>
    <w:rsid w:val="00AE003D"/>
    <w:rsid w:val="00AE07A9"/>
    <w:rsid w:val="00AE0C7C"/>
    <w:rsid w:val="00AE1C3E"/>
    <w:rsid w:val="00AE2553"/>
    <w:rsid w:val="00AE3113"/>
    <w:rsid w:val="00AE3525"/>
    <w:rsid w:val="00AE39BA"/>
    <w:rsid w:val="00AE3A15"/>
    <w:rsid w:val="00AE3AC0"/>
    <w:rsid w:val="00AE40D8"/>
    <w:rsid w:val="00AE436A"/>
    <w:rsid w:val="00AE484B"/>
    <w:rsid w:val="00AE4948"/>
    <w:rsid w:val="00AE4F7D"/>
    <w:rsid w:val="00AE50B6"/>
    <w:rsid w:val="00AE54A3"/>
    <w:rsid w:val="00AE5A27"/>
    <w:rsid w:val="00AE5BBB"/>
    <w:rsid w:val="00AE6211"/>
    <w:rsid w:val="00AE6244"/>
    <w:rsid w:val="00AE6CA7"/>
    <w:rsid w:val="00AE74BB"/>
    <w:rsid w:val="00AF00DA"/>
    <w:rsid w:val="00AF035B"/>
    <w:rsid w:val="00AF07C3"/>
    <w:rsid w:val="00AF0E1D"/>
    <w:rsid w:val="00AF18B4"/>
    <w:rsid w:val="00AF26CE"/>
    <w:rsid w:val="00AF2AB9"/>
    <w:rsid w:val="00AF4FBC"/>
    <w:rsid w:val="00AF52E0"/>
    <w:rsid w:val="00AF7451"/>
    <w:rsid w:val="00B00397"/>
    <w:rsid w:val="00B007BE"/>
    <w:rsid w:val="00B01097"/>
    <w:rsid w:val="00B0354F"/>
    <w:rsid w:val="00B05058"/>
    <w:rsid w:val="00B05164"/>
    <w:rsid w:val="00B05303"/>
    <w:rsid w:val="00B05E79"/>
    <w:rsid w:val="00B061FC"/>
    <w:rsid w:val="00B07174"/>
    <w:rsid w:val="00B07EBE"/>
    <w:rsid w:val="00B109EA"/>
    <w:rsid w:val="00B10F9C"/>
    <w:rsid w:val="00B112C0"/>
    <w:rsid w:val="00B12134"/>
    <w:rsid w:val="00B13EB6"/>
    <w:rsid w:val="00B1410A"/>
    <w:rsid w:val="00B141B5"/>
    <w:rsid w:val="00B14C5A"/>
    <w:rsid w:val="00B152C6"/>
    <w:rsid w:val="00B167F6"/>
    <w:rsid w:val="00B178A1"/>
    <w:rsid w:val="00B20E53"/>
    <w:rsid w:val="00B21815"/>
    <w:rsid w:val="00B22144"/>
    <w:rsid w:val="00B224BE"/>
    <w:rsid w:val="00B25107"/>
    <w:rsid w:val="00B302A9"/>
    <w:rsid w:val="00B30BFE"/>
    <w:rsid w:val="00B30C0A"/>
    <w:rsid w:val="00B3170E"/>
    <w:rsid w:val="00B32AFB"/>
    <w:rsid w:val="00B331AD"/>
    <w:rsid w:val="00B3356E"/>
    <w:rsid w:val="00B34D60"/>
    <w:rsid w:val="00B35119"/>
    <w:rsid w:val="00B35359"/>
    <w:rsid w:val="00B35EF4"/>
    <w:rsid w:val="00B3698A"/>
    <w:rsid w:val="00B37859"/>
    <w:rsid w:val="00B40393"/>
    <w:rsid w:val="00B424E9"/>
    <w:rsid w:val="00B4252E"/>
    <w:rsid w:val="00B43F05"/>
    <w:rsid w:val="00B4402C"/>
    <w:rsid w:val="00B456CD"/>
    <w:rsid w:val="00B45DA8"/>
    <w:rsid w:val="00B46AF3"/>
    <w:rsid w:val="00B46DED"/>
    <w:rsid w:val="00B46EE2"/>
    <w:rsid w:val="00B4747E"/>
    <w:rsid w:val="00B47B2A"/>
    <w:rsid w:val="00B512AE"/>
    <w:rsid w:val="00B51650"/>
    <w:rsid w:val="00B52E51"/>
    <w:rsid w:val="00B53CBC"/>
    <w:rsid w:val="00B53E04"/>
    <w:rsid w:val="00B53EA4"/>
    <w:rsid w:val="00B54067"/>
    <w:rsid w:val="00B543FF"/>
    <w:rsid w:val="00B55636"/>
    <w:rsid w:val="00B60F98"/>
    <w:rsid w:val="00B63C78"/>
    <w:rsid w:val="00B63C7C"/>
    <w:rsid w:val="00B64ADB"/>
    <w:rsid w:val="00B65762"/>
    <w:rsid w:val="00B672CA"/>
    <w:rsid w:val="00B67B05"/>
    <w:rsid w:val="00B70E51"/>
    <w:rsid w:val="00B71080"/>
    <w:rsid w:val="00B74B43"/>
    <w:rsid w:val="00B75443"/>
    <w:rsid w:val="00B754A6"/>
    <w:rsid w:val="00B75E12"/>
    <w:rsid w:val="00B767ED"/>
    <w:rsid w:val="00B76A69"/>
    <w:rsid w:val="00B77C9A"/>
    <w:rsid w:val="00B8043C"/>
    <w:rsid w:val="00B80D11"/>
    <w:rsid w:val="00B81403"/>
    <w:rsid w:val="00B82189"/>
    <w:rsid w:val="00B825B9"/>
    <w:rsid w:val="00B82C05"/>
    <w:rsid w:val="00B830D9"/>
    <w:rsid w:val="00B84783"/>
    <w:rsid w:val="00B8531F"/>
    <w:rsid w:val="00B85AE7"/>
    <w:rsid w:val="00B862EF"/>
    <w:rsid w:val="00B86A84"/>
    <w:rsid w:val="00B86CD9"/>
    <w:rsid w:val="00B87952"/>
    <w:rsid w:val="00B901CF"/>
    <w:rsid w:val="00B90CB8"/>
    <w:rsid w:val="00B90FC4"/>
    <w:rsid w:val="00B91915"/>
    <w:rsid w:val="00B919E8"/>
    <w:rsid w:val="00B9504F"/>
    <w:rsid w:val="00B9548D"/>
    <w:rsid w:val="00B9616E"/>
    <w:rsid w:val="00B961EF"/>
    <w:rsid w:val="00B9658F"/>
    <w:rsid w:val="00B972B4"/>
    <w:rsid w:val="00BA0DA1"/>
    <w:rsid w:val="00BA12BD"/>
    <w:rsid w:val="00BA27E0"/>
    <w:rsid w:val="00BA28DA"/>
    <w:rsid w:val="00BA32DD"/>
    <w:rsid w:val="00BA37E4"/>
    <w:rsid w:val="00BA4085"/>
    <w:rsid w:val="00BA4137"/>
    <w:rsid w:val="00BA44A3"/>
    <w:rsid w:val="00BA48E4"/>
    <w:rsid w:val="00BA58CB"/>
    <w:rsid w:val="00BB21A6"/>
    <w:rsid w:val="00BB29E3"/>
    <w:rsid w:val="00BB2F91"/>
    <w:rsid w:val="00BB315B"/>
    <w:rsid w:val="00BB3260"/>
    <w:rsid w:val="00BB33C7"/>
    <w:rsid w:val="00BB36E2"/>
    <w:rsid w:val="00BB36F1"/>
    <w:rsid w:val="00BB3F0B"/>
    <w:rsid w:val="00BB4245"/>
    <w:rsid w:val="00BB46DA"/>
    <w:rsid w:val="00BB5494"/>
    <w:rsid w:val="00BB59DA"/>
    <w:rsid w:val="00BB7497"/>
    <w:rsid w:val="00BC052D"/>
    <w:rsid w:val="00BC07F5"/>
    <w:rsid w:val="00BC0B6A"/>
    <w:rsid w:val="00BC18F0"/>
    <w:rsid w:val="00BC1ACB"/>
    <w:rsid w:val="00BC20A3"/>
    <w:rsid w:val="00BC26C6"/>
    <w:rsid w:val="00BC29CF"/>
    <w:rsid w:val="00BC2F92"/>
    <w:rsid w:val="00BC455D"/>
    <w:rsid w:val="00BC47E5"/>
    <w:rsid w:val="00BC4C70"/>
    <w:rsid w:val="00BC4F0E"/>
    <w:rsid w:val="00BC6EAC"/>
    <w:rsid w:val="00BD1CDA"/>
    <w:rsid w:val="00BD22B5"/>
    <w:rsid w:val="00BD2BB2"/>
    <w:rsid w:val="00BD2FE4"/>
    <w:rsid w:val="00BD3C8B"/>
    <w:rsid w:val="00BD3D3E"/>
    <w:rsid w:val="00BD3ED7"/>
    <w:rsid w:val="00BD4F07"/>
    <w:rsid w:val="00BD56A0"/>
    <w:rsid w:val="00BD59D0"/>
    <w:rsid w:val="00BD6333"/>
    <w:rsid w:val="00BD64EF"/>
    <w:rsid w:val="00BD65B4"/>
    <w:rsid w:val="00BD6A83"/>
    <w:rsid w:val="00BD7846"/>
    <w:rsid w:val="00BE0019"/>
    <w:rsid w:val="00BE0539"/>
    <w:rsid w:val="00BE1015"/>
    <w:rsid w:val="00BE1040"/>
    <w:rsid w:val="00BE1111"/>
    <w:rsid w:val="00BE278E"/>
    <w:rsid w:val="00BE297D"/>
    <w:rsid w:val="00BE2A31"/>
    <w:rsid w:val="00BE37D1"/>
    <w:rsid w:val="00BE391C"/>
    <w:rsid w:val="00BE4429"/>
    <w:rsid w:val="00BE67CE"/>
    <w:rsid w:val="00BE78B7"/>
    <w:rsid w:val="00BE7BF0"/>
    <w:rsid w:val="00BF06B0"/>
    <w:rsid w:val="00BF1868"/>
    <w:rsid w:val="00BF23D6"/>
    <w:rsid w:val="00BF3277"/>
    <w:rsid w:val="00BF3B0A"/>
    <w:rsid w:val="00BF4497"/>
    <w:rsid w:val="00BF5AFF"/>
    <w:rsid w:val="00BF5EDB"/>
    <w:rsid w:val="00BF6688"/>
    <w:rsid w:val="00BF6A1C"/>
    <w:rsid w:val="00BF7028"/>
    <w:rsid w:val="00BF74E2"/>
    <w:rsid w:val="00C00A0C"/>
    <w:rsid w:val="00C01A95"/>
    <w:rsid w:val="00C0248C"/>
    <w:rsid w:val="00C04EBD"/>
    <w:rsid w:val="00C05E83"/>
    <w:rsid w:val="00C063F2"/>
    <w:rsid w:val="00C06717"/>
    <w:rsid w:val="00C06A1B"/>
    <w:rsid w:val="00C07647"/>
    <w:rsid w:val="00C07848"/>
    <w:rsid w:val="00C10327"/>
    <w:rsid w:val="00C11C87"/>
    <w:rsid w:val="00C12B5B"/>
    <w:rsid w:val="00C134A1"/>
    <w:rsid w:val="00C13672"/>
    <w:rsid w:val="00C13A15"/>
    <w:rsid w:val="00C13A59"/>
    <w:rsid w:val="00C13B12"/>
    <w:rsid w:val="00C154E6"/>
    <w:rsid w:val="00C15A9D"/>
    <w:rsid w:val="00C15DB1"/>
    <w:rsid w:val="00C16E20"/>
    <w:rsid w:val="00C177C7"/>
    <w:rsid w:val="00C17D96"/>
    <w:rsid w:val="00C201E1"/>
    <w:rsid w:val="00C211EE"/>
    <w:rsid w:val="00C21FFB"/>
    <w:rsid w:val="00C224AD"/>
    <w:rsid w:val="00C23B85"/>
    <w:rsid w:val="00C25F1B"/>
    <w:rsid w:val="00C27908"/>
    <w:rsid w:val="00C30DFF"/>
    <w:rsid w:val="00C317EE"/>
    <w:rsid w:val="00C31C15"/>
    <w:rsid w:val="00C31CB9"/>
    <w:rsid w:val="00C33045"/>
    <w:rsid w:val="00C341E6"/>
    <w:rsid w:val="00C3435D"/>
    <w:rsid w:val="00C3473B"/>
    <w:rsid w:val="00C3496E"/>
    <w:rsid w:val="00C34AF2"/>
    <w:rsid w:val="00C34D7A"/>
    <w:rsid w:val="00C35348"/>
    <w:rsid w:val="00C35969"/>
    <w:rsid w:val="00C35D35"/>
    <w:rsid w:val="00C35E32"/>
    <w:rsid w:val="00C3694B"/>
    <w:rsid w:val="00C37A66"/>
    <w:rsid w:val="00C40075"/>
    <w:rsid w:val="00C41149"/>
    <w:rsid w:val="00C416D0"/>
    <w:rsid w:val="00C41A47"/>
    <w:rsid w:val="00C42ABE"/>
    <w:rsid w:val="00C42CC2"/>
    <w:rsid w:val="00C43D4B"/>
    <w:rsid w:val="00C441B1"/>
    <w:rsid w:val="00C4429C"/>
    <w:rsid w:val="00C44B62"/>
    <w:rsid w:val="00C44F22"/>
    <w:rsid w:val="00C463E9"/>
    <w:rsid w:val="00C46922"/>
    <w:rsid w:val="00C46E36"/>
    <w:rsid w:val="00C471B2"/>
    <w:rsid w:val="00C47443"/>
    <w:rsid w:val="00C47963"/>
    <w:rsid w:val="00C50AD7"/>
    <w:rsid w:val="00C51219"/>
    <w:rsid w:val="00C5142C"/>
    <w:rsid w:val="00C51566"/>
    <w:rsid w:val="00C52133"/>
    <w:rsid w:val="00C527AB"/>
    <w:rsid w:val="00C53E1B"/>
    <w:rsid w:val="00C55104"/>
    <w:rsid w:val="00C55324"/>
    <w:rsid w:val="00C564FA"/>
    <w:rsid w:val="00C5784D"/>
    <w:rsid w:val="00C60524"/>
    <w:rsid w:val="00C608B8"/>
    <w:rsid w:val="00C60A38"/>
    <w:rsid w:val="00C61317"/>
    <w:rsid w:val="00C61990"/>
    <w:rsid w:val="00C624A3"/>
    <w:rsid w:val="00C639BF"/>
    <w:rsid w:val="00C639DE"/>
    <w:rsid w:val="00C63B66"/>
    <w:rsid w:val="00C63D60"/>
    <w:rsid w:val="00C64507"/>
    <w:rsid w:val="00C65A14"/>
    <w:rsid w:val="00C65DE2"/>
    <w:rsid w:val="00C666F0"/>
    <w:rsid w:val="00C66A9F"/>
    <w:rsid w:val="00C70046"/>
    <w:rsid w:val="00C708F9"/>
    <w:rsid w:val="00C711F1"/>
    <w:rsid w:val="00C72CB1"/>
    <w:rsid w:val="00C73BBE"/>
    <w:rsid w:val="00C7436E"/>
    <w:rsid w:val="00C74F74"/>
    <w:rsid w:val="00C75B8D"/>
    <w:rsid w:val="00C75C8B"/>
    <w:rsid w:val="00C7647F"/>
    <w:rsid w:val="00C7718C"/>
    <w:rsid w:val="00C7726C"/>
    <w:rsid w:val="00C77311"/>
    <w:rsid w:val="00C7795E"/>
    <w:rsid w:val="00C77FE4"/>
    <w:rsid w:val="00C80068"/>
    <w:rsid w:val="00C80355"/>
    <w:rsid w:val="00C803A5"/>
    <w:rsid w:val="00C820BA"/>
    <w:rsid w:val="00C8240F"/>
    <w:rsid w:val="00C83766"/>
    <w:rsid w:val="00C839AD"/>
    <w:rsid w:val="00C83B87"/>
    <w:rsid w:val="00C852F6"/>
    <w:rsid w:val="00C86075"/>
    <w:rsid w:val="00C86519"/>
    <w:rsid w:val="00C868C5"/>
    <w:rsid w:val="00C87067"/>
    <w:rsid w:val="00C914EF"/>
    <w:rsid w:val="00C919C9"/>
    <w:rsid w:val="00C92C6D"/>
    <w:rsid w:val="00C945C1"/>
    <w:rsid w:val="00C95125"/>
    <w:rsid w:val="00C95559"/>
    <w:rsid w:val="00C9640E"/>
    <w:rsid w:val="00C96622"/>
    <w:rsid w:val="00C96BC9"/>
    <w:rsid w:val="00C97A1F"/>
    <w:rsid w:val="00CA01A3"/>
    <w:rsid w:val="00CA1510"/>
    <w:rsid w:val="00CA203E"/>
    <w:rsid w:val="00CA2F1C"/>
    <w:rsid w:val="00CA32F1"/>
    <w:rsid w:val="00CA3B3B"/>
    <w:rsid w:val="00CA570D"/>
    <w:rsid w:val="00CA5B02"/>
    <w:rsid w:val="00CA5B05"/>
    <w:rsid w:val="00CA5F27"/>
    <w:rsid w:val="00CA6F3A"/>
    <w:rsid w:val="00CB0986"/>
    <w:rsid w:val="00CB2A07"/>
    <w:rsid w:val="00CB315C"/>
    <w:rsid w:val="00CB3878"/>
    <w:rsid w:val="00CB38EE"/>
    <w:rsid w:val="00CB4F17"/>
    <w:rsid w:val="00CB5CC3"/>
    <w:rsid w:val="00CB7088"/>
    <w:rsid w:val="00CB7C5A"/>
    <w:rsid w:val="00CB7F73"/>
    <w:rsid w:val="00CB7FF3"/>
    <w:rsid w:val="00CC0326"/>
    <w:rsid w:val="00CC0AFB"/>
    <w:rsid w:val="00CC1049"/>
    <w:rsid w:val="00CC1118"/>
    <w:rsid w:val="00CC119B"/>
    <w:rsid w:val="00CC1275"/>
    <w:rsid w:val="00CC296F"/>
    <w:rsid w:val="00CC29C7"/>
    <w:rsid w:val="00CC3112"/>
    <w:rsid w:val="00CC3BCB"/>
    <w:rsid w:val="00CC3FBB"/>
    <w:rsid w:val="00CC433A"/>
    <w:rsid w:val="00CC5A23"/>
    <w:rsid w:val="00CC5B37"/>
    <w:rsid w:val="00CC7892"/>
    <w:rsid w:val="00CC7A6F"/>
    <w:rsid w:val="00CC7CE1"/>
    <w:rsid w:val="00CD0D13"/>
    <w:rsid w:val="00CD0D4F"/>
    <w:rsid w:val="00CD121E"/>
    <w:rsid w:val="00CD2BD6"/>
    <w:rsid w:val="00CD2CB5"/>
    <w:rsid w:val="00CD3515"/>
    <w:rsid w:val="00CD375A"/>
    <w:rsid w:val="00CD379F"/>
    <w:rsid w:val="00CD3885"/>
    <w:rsid w:val="00CD4F40"/>
    <w:rsid w:val="00CD53A4"/>
    <w:rsid w:val="00CD59B6"/>
    <w:rsid w:val="00CD650B"/>
    <w:rsid w:val="00CE0E5A"/>
    <w:rsid w:val="00CE14D4"/>
    <w:rsid w:val="00CE1DEA"/>
    <w:rsid w:val="00CE3250"/>
    <w:rsid w:val="00CE3B67"/>
    <w:rsid w:val="00CE4C84"/>
    <w:rsid w:val="00CE4E6B"/>
    <w:rsid w:val="00CE4F78"/>
    <w:rsid w:val="00CE5734"/>
    <w:rsid w:val="00CF16D3"/>
    <w:rsid w:val="00CF2FF2"/>
    <w:rsid w:val="00CF344B"/>
    <w:rsid w:val="00CF4AD8"/>
    <w:rsid w:val="00CF5BD7"/>
    <w:rsid w:val="00CF661C"/>
    <w:rsid w:val="00CF6743"/>
    <w:rsid w:val="00D0027F"/>
    <w:rsid w:val="00D003CA"/>
    <w:rsid w:val="00D00E95"/>
    <w:rsid w:val="00D015C1"/>
    <w:rsid w:val="00D015D8"/>
    <w:rsid w:val="00D018DC"/>
    <w:rsid w:val="00D021FF"/>
    <w:rsid w:val="00D02A73"/>
    <w:rsid w:val="00D0392C"/>
    <w:rsid w:val="00D03F39"/>
    <w:rsid w:val="00D04669"/>
    <w:rsid w:val="00D0574D"/>
    <w:rsid w:val="00D057CC"/>
    <w:rsid w:val="00D05CD5"/>
    <w:rsid w:val="00D06716"/>
    <w:rsid w:val="00D07C0A"/>
    <w:rsid w:val="00D10294"/>
    <w:rsid w:val="00D1085D"/>
    <w:rsid w:val="00D10EF5"/>
    <w:rsid w:val="00D1292F"/>
    <w:rsid w:val="00D12E58"/>
    <w:rsid w:val="00D12F33"/>
    <w:rsid w:val="00D1335F"/>
    <w:rsid w:val="00D139DD"/>
    <w:rsid w:val="00D13C33"/>
    <w:rsid w:val="00D13F81"/>
    <w:rsid w:val="00D14F6B"/>
    <w:rsid w:val="00D165CC"/>
    <w:rsid w:val="00D17183"/>
    <w:rsid w:val="00D172D4"/>
    <w:rsid w:val="00D17407"/>
    <w:rsid w:val="00D1770D"/>
    <w:rsid w:val="00D212A9"/>
    <w:rsid w:val="00D22AD8"/>
    <w:rsid w:val="00D23240"/>
    <w:rsid w:val="00D24229"/>
    <w:rsid w:val="00D24464"/>
    <w:rsid w:val="00D245E0"/>
    <w:rsid w:val="00D249EA"/>
    <w:rsid w:val="00D2600D"/>
    <w:rsid w:val="00D262F0"/>
    <w:rsid w:val="00D26609"/>
    <w:rsid w:val="00D26E0E"/>
    <w:rsid w:val="00D27901"/>
    <w:rsid w:val="00D303B1"/>
    <w:rsid w:val="00D309B8"/>
    <w:rsid w:val="00D31791"/>
    <w:rsid w:val="00D31C7F"/>
    <w:rsid w:val="00D31C94"/>
    <w:rsid w:val="00D3214D"/>
    <w:rsid w:val="00D335CB"/>
    <w:rsid w:val="00D33CA2"/>
    <w:rsid w:val="00D346B1"/>
    <w:rsid w:val="00D35A32"/>
    <w:rsid w:val="00D35C48"/>
    <w:rsid w:val="00D40913"/>
    <w:rsid w:val="00D40CEB"/>
    <w:rsid w:val="00D40F1C"/>
    <w:rsid w:val="00D4107A"/>
    <w:rsid w:val="00D414BD"/>
    <w:rsid w:val="00D41EB4"/>
    <w:rsid w:val="00D423D7"/>
    <w:rsid w:val="00D431B6"/>
    <w:rsid w:val="00D455E4"/>
    <w:rsid w:val="00D45FB7"/>
    <w:rsid w:val="00D47B85"/>
    <w:rsid w:val="00D52131"/>
    <w:rsid w:val="00D5221D"/>
    <w:rsid w:val="00D52415"/>
    <w:rsid w:val="00D524EA"/>
    <w:rsid w:val="00D524EE"/>
    <w:rsid w:val="00D525C1"/>
    <w:rsid w:val="00D52622"/>
    <w:rsid w:val="00D533D6"/>
    <w:rsid w:val="00D533ED"/>
    <w:rsid w:val="00D53D53"/>
    <w:rsid w:val="00D5682A"/>
    <w:rsid w:val="00D600D3"/>
    <w:rsid w:val="00D60B03"/>
    <w:rsid w:val="00D61701"/>
    <w:rsid w:val="00D62003"/>
    <w:rsid w:val="00D62DCA"/>
    <w:rsid w:val="00D63516"/>
    <w:rsid w:val="00D6373E"/>
    <w:rsid w:val="00D64A17"/>
    <w:rsid w:val="00D64E95"/>
    <w:rsid w:val="00D652FA"/>
    <w:rsid w:val="00D65407"/>
    <w:rsid w:val="00D6592A"/>
    <w:rsid w:val="00D6797E"/>
    <w:rsid w:val="00D679D8"/>
    <w:rsid w:val="00D709E4"/>
    <w:rsid w:val="00D70A96"/>
    <w:rsid w:val="00D70F51"/>
    <w:rsid w:val="00D726EA"/>
    <w:rsid w:val="00D72854"/>
    <w:rsid w:val="00D73D66"/>
    <w:rsid w:val="00D7495E"/>
    <w:rsid w:val="00D74E45"/>
    <w:rsid w:val="00D767AF"/>
    <w:rsid w:val="00D76E5F"/>
    <w:rsid w:val="00D774A8"/>
    <w:rsid w:val="00D8093C"/>
    <w:rsid w:val="00D8207F"/>
    <w:rsid w:val="00D832F4"/>
    <w:rsid w:val="00D83912"/>
    <w:rsid w:val="00D84587"/>
    <w:rsid w:val="00D8489D"/>
    <w:rsid w:val="00D8525B"/>
    <w:rsid w:val="00D859CB"/>
    <w:rsid w:val="00D86223"/>
    <w:rsid w:val="00D86965"/>
    <w:rsid w:val="00D9085E"/>
    <w:rsid w:val="00D91139"/>
    <w:rsid w:val="00D91944"/>
    <w:rsid w:val="00D91B8B"/>
    <w:rsid w:val="00D9201C"/>
    <w:rsid w:val="00D92071"/>
    <w:rsid w:val="00D93066"/>
    <w:rsid w:val="00D93A25"/>
    <w:rsid w:val="00D9451E"/>
    <w:rsid w:val="00D945B0"/>
    <w:rsid w:val="00D94D9C"/>
    <w:rsid w:val="00D9634B"/>
    <w:rsid w:val="00D97689"/>
    <w:rsid w:val="00D97A30"/>
    <w:rsid w:val="00DA0D36"/>
    <w:rsid w:val="00DA0E54"/>
    <w:rsid w:val="00DA1487"/>
    <w:rsid w:val="00DA1886"/>
    <w:rsid w:val="00DA2F6B"/>
    <w:rsid w:val="00DA313A"/>
    <w:rsid w:val="00DA39EB"/>
    <w:rsid w:val="00DA475F"/>
    <w:rsid w:val="00DA4E8F"/>
    <w:rsid w:val="00DA59FE"/>
    <w:rsid w:val="00DA5E07"/>
    <w:rsid w:val="00DA6B5D"/>
    <w:rsid w:val="00DA70D4"/>
    <w:rsid w:val="00DA771B"/>
    <w:rsid w:val="00DA7797"/>
    <w:rsid w:val="00DB0613"/>
    <w:rsid w:val="00DB0A08"/>
    <w:rsid w:val="00DB2292"/>
    <w:rsid w:val="00DB2F5B"/>
    <w:rsid w:val="00DB30D6"/>
    <w:rsid w:val="00DB42A2"/>
    <w:rsid w:val="00DB4AB6"/>
    <w:rsid w:val="00DB4C76"/>
    <w:rsid w:val="00DB4E39"/>
    <w:rsid w:val="00DB5850"/>
    <w:rsid w:val="00DB5A70"/>
    <w:rsid w:val="00DB63E3"/>
    <w:rsid w:val="00DB7DB5"/>
    <w:rsid w:val="00DC0546"/>
    <w:rsid w:val="00DC232B"/>
    <w:rsid w:val="00DC2AB1"/>
    <w:rsid w:val="00DC3A5C"/>
    <w:rsid w:val="00DC480E"/>
    <w:rsid w:val="00DC568B"/>
    <w:rsid w:val="00DC59F1"/>
    <w:rsid w:val="00DC5B6C"/>
    <w:rsid w:val="00DC5C94"/>
    <w:rsid w:val="00DC5CCF"/>
    <w:rsid w:val="00DC62F4"/>
    <w:rsid w:val="00DC63B9"/>
    <w:rsid w:val="00DC6F21"/>
    <w:rsid w:val="00DC7245"/>
    <w:rsid w:val="00DD1065"/>
    <w:rsid w:val="00DD117F"/>
    <w:rsid w:val="00DD16A1"/>
    <w:rsid w:val="00DD1995"/>
    <w:rsid w:val="00DD21EB"/>
    <w:rsid w:val="00DD2ACA"/>
    <w:rsid w:val="00DD418E"/>
    <w:rsid w:val="00DD5536"/>
    <w:rsid w:val="00DD769F"/>
    <w:rsid w:val="00DD7A46"/>
    <w:rsid w:val="00DD7F3F"/>
    <w:rsid w:val="00DE0049"/>
    <w:rsid w:val="00DE041A"/>
    <w:rsid w:val="00DE2C89"/>
    <w:rsid w:val="00DE3B69"/>
    <w:rsid w:val="00DE533E"/>
    <w:rsid w:val="00DE55F2"/>
    <w:rsid w:val="00DE5AF0"/>
    <w:rsid w:val="00DE5D14"/>
    <w:rsid w:val="00DE5DC6"/>
    <w:rsid w:val="00DE61C9"/>
    <w:rsid w:val="00DE6D3A"/>
    <w:rsid w:val="00DE7D9F"/>
    <w:rsid w:val="00DF0610"/>
    <w:rsid w:val="00DF0FE1"/>
    <w:rsid w:val="00DF12D4"/>
    <w:rsid w:val="00DF29D5"/>
    <w:rsid w:val="00DF31E3"/>
    <w:rsid w:val="00DF3204"/>
    <w:rsid w:val="00DF3969"/>
    <w:rsid w:val="00DF493E"/>
    <w:rsid w:val="00DF5412"/>
    <w:rsid w:val="00DF6741"/>
    <w:rsid w:val="00DF6BFB"/>
    <w:rsid w:val="00DF6C86"/>
    <w:rsid w:val="00DF75A0"/>
    <w:rsid w:val="00DF7782"/>
    <w:rsid w:val="00E00351"/>
    <w:rsid w:val="00E012B9"/>
    <w:rsid w:val="00E02248"/>
    <w:rsid w:val="00E05974"/>
    <w:rsid w:val="00E06146"/>
    <w:rsid w:val="00E06293"/>
    <w:rsid w:val="00E062BD"/>
    <w:rsid w:val="00E109B1"/>
    <w:rsid w:val="00E11A98"/>
    <w:rsid w:val="00E11BB1"/>
    <w:rsid w:val="00E11EBE"/>
    <w:rsid w:val="00E135CE"/>
    <w:rsid w:val="00E136E5"/>
    <w:rsid w:val="00E13FF9"/>
    <w:rsid w:val="00E14249"/>
    <w:rsid w:val="00E143E3"/>
    <w:rsid w:val="00E14504"/>
    <w:rsid w:val="00E1612F"/>
    <w:rsid w:val="00E16312"/>
    <w:rsid w:val="00E16849"/>
    <w:rsid w:val="00E170F5"/>
    <w:rsid w:val="00E176E1"/>
    <w:rsid w:val="00E207A9"/>
    <w:rsid w:val="00E20F79"/>
    <w:rsid w:val="00E21AF2"/>
    <w:rsid w:val="00E2250A"/>
    <w:rsid w:val="00E23008"/>
    <w:rsid w:val="00E246EE"/>
    <w:rsid w:val="00E248BC"/>
    <w:rsid w:val="00E2492F"/>
    <w:rsid w:val="00E24BA5"/>
    <w:rsid w:val="00E26658"/>
    <w:rsid w:val="00E26C79"/>
    <w:rsid w:val="00E26D98"/>
    <w:rsid w:val="00E27379"/>
    <w:rsid w:val="00E279B6"/>
    <w:rsid w:val="00E30E0D"/>
    <w:rsid w:val="00E31677"/>
    <w:rsid w:val="00E32617"/>
    <w:rsid w:val="00E32E4F"/>
    <w:rsid w:val="00E33292"/>
    <w:rsid w:val="00E36537"/>
    <w:rsid w:val="00E37201"/>
    <w:rsid w:val="00E37457"/>
    <w:rsid w:val="00E403E6"/>
    <w:rsid w:val="00E40912"/>
    <w:rsid w:val="00E40A84"/>
    <w:rsid w:val="00E41098"/>
    <w:rsid w:val="00E41136"/>
    <w:rsid w:val="00E426E9"/>
    <w:rsid w:val="00E429BD"/>
    <w:rsid w:val="00E43D9B"/>
    <w:rsid w:val="00E440CA"/>
    <w:rsid w:val="00E44273"/>
    <w:rsid w:val="00E446D3"/>
    <w:rsid w:val="00E44A95"/>
    <w:rsid w:val="00E44D73"/>
    <w:rsid w:val="00E45AC9"/>
    <w:rsid w:val="00E46316"/>
    <w:rsid w:val="00E46381"/>
    <w:rsid w:val="00E464D2"/>
    <w:rsid w:val="00E47CB1"/>
    <w:rsid w:val="00E47DFC"/>
    <w:rsid w:val="00E506E3"/>
    <w:rsid w:val="00E50911"/>
    <w:rsid w:val="00E52206"/>
    <w:rsid w:val="00E529AE"/>
    <w:rsid w:val="00E531DB"/>
    <w:rsid w:val="00E536DC"/>
    <w:rsid w:val="00E53FEB"/>
    <w:rsid w:val="00E5469D"/>
    <w:rsid w:val="00E546C6"/>
    <w:rsid w:val="00E546E0"/>
    <w:rsid w:val="00E5510C"/>
    <w:rsid w:val="00E55806"/>
    <w:rsid w:val="00E55A22"/>
    <w:rsid w:val="00E55F89"/>
    <w:rsid w:val="00E56E4E"/>
    <w:rsid w:val="00E6088C"/>
    <w:rsid w:val="00E61389"/>
    <w:rsid w:val="00E61C08"/>
    <w:rsid w:val="00E64043"/>
    <w:rsid w:val="00E65EBF"/>
    <w:rsid w:val="00E66916"/>
    <w:rsid w:val="00E66CE4"/>
    <w:rsid w:val="00E67144"/>
    <w:rsid w:val="00E6742E"/>
    <w:rsid w:val="00E70A44"/>
    <w:rsid w:val="00E714D1"/>
    <w:rsid w:val="00E72562"/>
    <w:rsid w:val="00E72C97"/>
    <w:rsid w:val="00E72DB0"/>
    <w:rsid w:val="00E72ED1"/>
    <w:rsid w:val="00E74C77"/>
    <w:rsid w:val="00E75D63"/>
    <w:rsid w:val="00E7631A"/>
    <w:rsid w:val="00E767B5"/>
    <w:rsid w:val="00E76890"/>
    <w:rsid w:val="00E768F2"/>
    <w:rsid w:val="00E76DBB"/>
    <w:rsid w:val="00E8049E"/>
    <w:rsid w:val="00E8051F"/>
    <w:rsid w:val="00E80B4F"/>
    <w:rsid w:val="00E80C35"/>
    <w:rsid w:val="00E81372"/>
    <w:rsid w:val="00E815E3"/>
    <w:rsid w:val="00E817FA"/>
    <w:rsid w:val="00E81D1B"/>
    <w:rsid w:val="00E81E78"/>
    <w:rsid w:val="00E821B3"/>
    <w:rsid w:val="00E82530"/>
    <w:rsid w:val="00E83516"/>
    <w:rsid w:val="00E84451"/>
    <w:rsid w:val="00E84CA0"/>
    <w:rsid w:val="00E85665"/>
    <w:rsid w:val="00E86728"/>
    <w:rsid w:val="00E8745B"/>
    <w:rsid w:val="00E87EFE"/>
    <w:rsid w:val="00E925D8"/>
    <w:rsid w:val="00E93951"/>
    <w:rsid w:val="00E9428B"/>
    <w:rsid w:val="00E9471F"/>
    <w:rsid w:val="00E96450"/>
    <w:rsid w:val="00E964EB"/>
    <w:rsid w:val="00E97E3F"/>
    <w:rsid w:val="00EA0454"/>
    <w:rsid w:val="00EA10E1"/>
    <w:rsid w:val="00EA2BFE"/>
    <w:rsid w:val="00EA30E1"/>
    <w:rsid w:val="00EA39F9"/>
    <w:rsid w:val="00EA4493"/>
    <w:rsid w:val="00EA463D"/>
    <w:rsid w:val="00EA4768"/>
    <w:rsid w:val="00EA4C01"/>
    <w:rsid w:val="00EA5C7D"/>
    <w:rsid w:val="00EA64CD"/>
    <w:rsid w:val="00EA69FD"/>
    <w:rsid w:val="00EA6A5A"/>
    <w:rsid w:val="00EA6CE7"/>
    <w:rsid w:val="00EA731A"/>
    <w:rsid w:val="00EA78B9"/>
    <w:rsid w:val="00EB068F"/>
    <w:rsid w:val="00EB0945"/>
    <w:rsid w:val="00EB0F6F"/>
    <w:rsid w:val="00EB1D9B"/>
    <w:rsid w:val="00EB25E3"/>
    <w:rsid w:val="00EB3306"/>
    <w:rsid w:val="00EB4398"/>
    <w:rsid w:val="00EB4B47"/>
    <w:rsid w:val="00EB59E2"/>
    <w:rsid w:val="00EB647F"/>
    <w:rsid w:val="00EB764E"/>
    <w:rsid w:val="00EC122F"/>
    <w:rsid w:val="00EC2512"/>
    <w:rsid w:val="00EC3789"/>
    <w:rsid w:val="00EC381A"/>
    <w:rsid w:val="00EC3898"/>
    <w:rsid w:val="00EC425D"/>
    <w:rsid w:val="00EC4471"/>
    <w:rsid w:val="00EC4E0E"/>
    <w:rsid w:val="00EC503D"/>
    <w:rsid w:val="00EC50BB"/>
    <w:rsid w:val="00EC6144"/>
    <w:rsid w:val="00EC6856"/>
    <w:rsid w:val="00EC6AAB"/>
    <w:rsid w:val="00EC6B4E"/>
    <w:rsid w:val="00EC6EED"/>
    <w:rsid w:val="00EC7317"/>
    <w:rsid w:val="00EC745E"/>
    <w:rsid w:val="00EC7A20"/>
    <w:rsid w:val="00EC7ECD"/>
    <w:rsid w:val="00EC7F7D"/>
    <w:rsid w:val="00ED13C5"/>
    <w:rsid w:val="00ED1482"/>
    <w:rsid w:val="00ED165F"/>
    <w:rsid w:val="00ED2F01"/>
    <w:rsid w:val="00ED3437"/>
    <w:rsid w:val="00ED4807"/>
    <w:rsid w:val="00ED48F2"/>
    <w:rsid w:val="00ED4DD6"/>
    <w:rsid w:val="00ED5B6B"/>
    <w:rsid w:val="00ED6E79"/>
    <w:rsid w:val="00EE04E7"/>
    <w:rsid w:val="00EE0789"/>
    <w:rsid w:val="00EE1464"/>
    <w:rsid w:val="00EE1E55"/>
    <w:rsid w:val="00EE476E"/>
    <w:rsid w:val="00EE495D"/>
    <w:rsid w:val="00EE4B73"/>
    <w:rsid w:val="00EE6F5B"/>
    <w:rsid w:val="00EE7E41"/>
    <w:rsid w:val="00EF1925"/>
    <w:rsid w:val="00EF19E1"/>
    <w:rsid w:val="00EF1ED1"/>
    <w:rsid w:val="00EF259B"/>
    <w:rsid w:val="00EF2770"/>
    <w:rsid w:val="00EF2E0D"/>
    <w:rsid w:val="00EF360C"/>
    <w:rsid w:val="00EF3A2A"/>
    <w:rsid w:val="00EF3AC9"/>
    <w:rsid w:val="00EF4766"/>
    <w:rsid w:val="00EF4BF6"/>
    <w:rsid w:val="00EF4BFB"/>
    <w:rsid w:val="00EF5991"/>
    <w:rsid w:val="00EF6DB3"/>
    <w:rsid w:val="00EF6DFD"/>
    <w:rsid w:val="00EF6EF8"/>
    <w:rsid w:val="00EF7004"/>
    <w:rsid w:val="00F007A9"/>
    <w:rsid w:val="00F0135E"/>
    <w:rsid w:val="00F01400"/>
    <w:rsid w:val="00F0150B"/>
    <w:rsid w:val="00F0194D"/>
    <w:rsid w:val="00F01982"/>
    <w:rsid w:val="00F01E93"/>
    <w:rsid w:val="00F037E4"/>
    <w:rsid w:val="00F03ACC"/>
    <w:rsid w:val="00F05D1A"/>
    <w:rsid w:val="00F06A03"/>
    <w:rsid w:val="00F07D3A"/>
    <w:rsid w:val="00F10E9E"/>
    <w:rsid w:val="00F11384"/>
    <w:rsid w:val="00F11C4F"/>
    <w:rsid w:val="00F11D84"/>
    <w:rsid w:val="00F12A7B"/>
    <w:rsid w:val="00F132A4"/>
    <w:rsid w:val="00F13B4E"/>
    <w:rsid w:val="00F14120"/>
    <w:rsid w:val="00F1464B"/>
    <w:rsid w:val="00F1642B"/>
    <w:rsid w:val="00F21716"/>
    <w:rsid w:val="00F21957"/>
    <w:rsid w:val="00F21FD6"/>
    <w:rsid w:val="00F22955"/>
    <w:rsid w:val="00F23582"/>
    <w:rsid w:val="00F2495C"/>
    <w:rsid w:val="00F24D25"/>
    <w:rsid w:val="00F25313"/>
    <w:rsid w:val="00F260D8"/>
    <w:rsid w:val="00F26CAF"/>
    <w:rsid w:val="00F279F9"/>
    <w:rsid w:val="00F30276"/>
    <w:rsid w:val="00F3082E"/>
    <w:rsid w:val="00F30AAE"/>
    <w:rsid w:val="00F30D79"/>
    <w:rsid w:val="00F31627"/>
    <w:rsid w:val="00F334F8"/>
    <w:rsid w:val="00F33504"/>
    <w:rsid w:val="00F335A4"/>
    <w:rsid w:val="00F33833"/>
    <w:rsid w:val="00F34145"/>
    <w:rsid w:val="00F349CB"/>
    <w:rsid w:val="00F34AF7"/>
    <w:rsid w:val="00F34DDA"/>
    <w:rsid w:val="00F34FAB"/>
    <w:rsid w:val="00F351B2"/>
    <w:rsid w:val="00F354BC"/>
    <w:rsid w:val="00F355F9"/>
    <w:rsid w:val="00F3587B"/>
    <w:rsid w:val="00F36298"/>
    <w:rsid w:val="00F365A9"/>
    <w:rsid w:val="00F36B7C"/>
    <w:rsid w:val="00F40ECA"/>
    <w:rsid w:val="00F414C3"/>
    <w:rsid w:val="00F41EB4"/>
    <w:rsid w:val="00F42090"/>
    <w:rsid w:val="00F42B3B"/>
    <w:rsid w:val="00F4351A"/>
    <w:rsid w:val="00F43C4F"/>
    <w:rsid w:val="00F43D2C"/>
    <w:rsid w:val="00F44149"/>
    <w:rsid w:val="00F44FCC"/>
    <w:rsid w:val="00F45821"/>
    <w:rsid w:val="00F46539"/>
    <w:rsid w:val="00F46A25"/>
    <w:rsid w:val="00F47164"/>
    <w:rsid w:val="00F4723F"/>
    <w:rsid w:val="00F47C29"/>
    <w:rsid w:val="00F50B8D"/>
    <w:rsid w:val="00F50C8B"/>
    <w:rsid w:val="00F50DC9"/>
    <w:rsid w:val="00F521FA"/>
    <w:rsid w:val="00F52728"/>
    <w:rsid w:val="00F5339A"/>
    <w:rsid w:val="00F5354A"/>
    <w:rsid w:val="00F54444"/>
    <w:rsid w:val="00F54B39"/>
    <w:rsid w:val="00F54F25"/>
    <w:rsid w:val="00F55318"/>
    <w:rsid w:val="00F559AD"/>
    <w:rsid w:val="00F55A46"/>
    <w:rsid w:val="00F55ADB"/>
    <w:rsid w:val="00F565B6"/>
    <w:rsid w:val="00F61433"/>
    <w:rsid w:val="00F62098"/>
    <w:rsid w:val="00F629EE"/>
    <w:rsid w:val="00F62C24"/>
    <w:rsid w:val="00F6367A"/>
    <w:rsid w:val="00F64081"/>
    <w:rsid w:val="00F645E8"/>
    <w:rsid w:val="00F6489C"/>
    <w:rsid w:val="00F64A03"/>
    <w:rsid w:val="00F650D2"/>
    <w:rsid w:val="00F65CA9"/>
    <w:rsid w:val="00F65D19"/>
    <w:rsid w:val="00F6612F"/>
    <w:rsid w:val="00F665FD"/>
    <w:rsid w:val="00F66C96"/>
    <w:rsid w:val="00F67912"/>
    <w:rsid w:val="00F711CB"/>
    <w:rsid w:val="00F72C78"/>
    <w:rsid w:val="00F735A1"/>
    <w:rsid w:val="00F74030"/>
    <w:rsid w:val="00F74093"/>
    <w:rsid w:val="00F74670"/>
    <w:rsid w:val="00F74CB1"/>
    <w:rsid w:val="00F75265"/>
    <w:rsid w:val="00F76228"/>
    <w:rsid w:val="00F7746A"/>
    <w:rsid w:val="00F77D07"/>
    <w:rsid w:val="00F80849"/>
    <w:rsid w:val="00F8239B"/>
    <w:rsid w:val="00F827E7"/>
    <w:rsid w:val="00F832B0"/>
    <w:rsid w:val="00F83D29"/>
    <w:rsid w:val="00F840D4"/>
    <w:rsid w:val="00F8429D"/>
    <w:rsid w:val="00F845F0"/>
    <w:rsid w:val="00F857B0"/>
    <w:rsid w:val="00F85B00"/>
    <w:rsid w:val="00F85CED"/>
    <w:rsid w:val="00F86CCE"/>
    <w:rsid w:val="00F86DE6"/>
    <w:rsid w:val="00F871FA"/>
    <w:rsid w:val="00F87601"/>
    <w:rsid w:val="00F9045C"/>
    <w:rsid w:val="00F91966"/>
    <w:rsid w:val="00F9219C"/>
    <w:rsid w:val="00F92822"/>
    <w:rsid w:val="00F930E4"/>
    <w:rsid w:val="00F93EB2"/>
    <w:rsid w:val="00F94E0A"/>
    <w:rsid w:val="00F95203"/>
    <w:rsid w:val="00F973DE"/>
    <w:rsid w:val="00F979EB"/>
    <w:rsid w:val="00F97B47"/>
    <w:rsid w:val="00FA0361"/>
    <w:rsid w:val="00FA103F"/>
    <w:rsid w:val="00FA1FC0"/>
    <w:rsid w:val="00FA382B"/>
    <w:rsid w:val="00FA3A25"/>
    <w:rsid w:val="00FA3B87"/>
    <w:rsid w:val="00FA45A2"/>
    <w:rsid w:val="00FA4D80"/>
    <w:rsid w:val="00FA5280"/>
    <w:rsid w:val="00FA5C69"/>
    <w:rsid w:val="00FA67A6"/>
    <w:rsid w:val="00FA70B2"/>
    <w:rsid w:val="00FA7A2C"/>
    <w:rsid w:val="00FA7BB9"/>
    <w:rsid w:val="00FA7E3A"/>
    <w:rsid w:val="00FB009A"/>
    <w:rsid w:val="00FB0F17"/>
    <w:rsid w:val="00FB108B"/>
    <w:rsid w:val="00FB108E"/>
    <w:rsid w:val="00FB3804"/>
    <w:rsid w:val="00FB3B14"/>
    <w:rsid w:val="00FB3C6F"/>
    <w:rsid w:val="00FB476F"/>
    <w:rsid w:val="00FB5594"/>
    <w:rsid w:val="00FB6DBE"/>
    <w:rsid w:val="00FC0D8F"/>
    <w:rsid w:val="00FC2269"/>
    <w:rsid w:val="00FC25A8"/>
    <w:rsid w:val="00FC35BD"/>
    <w:rsid w:val="00FC3F4F"/>
    <w:rsid w:val="00FC4357"/>
    <w:rsid w:val="00FC48BE"/>
    <w:rsid w:val="00FC5B34"/>
    <w:rsid w:val="00FC759E"/>
    <w:rsid w:val="00FC76EF"/>
    <w:rsid w:val="00FC7870"/>
    <w:rsid w:val="00FC78BE"/>
    <w:rsid w:val="00FD181C"/>
    <w:rsid w:val="00FD1C6A"/>
    <w:rsid w:val="00FD1CEB"/>
    <w:rsid w:val="00FD2387"/>
    <w:rsid w:val="00FD2EFB"/>
    <w:rsid w:val="00FD33DD"/>
    <w:rsid w:val="00FD348C"/>
    <w:rsid w:val="00FD3E48"/>
    <w:rsid w:val="00FD6348"/>
    <w:rsid w:val="00FD67DE"/>
    <w:rsid w:val="00FD7F6C"/>
    <w:rsid w:val="00FE057E"/>
    <w:rsid w:val="00FE06A4"/>
    <w:rsid w:val="00FE1F2C"/>
    <w:rsid w:val="00FE230F"/>
    <w:rsid w:val="00FE2B4B"/>
    <w:rsid w:val="00FE37BE"/>
    <w:rsid w:val="00FE4728"/>
    <w:rsid w:val="00FE50A8"/>
    <w:rsid w:val="00FE6523"/>
    <w:rsid w:val="00FE7D06"/>
    <w:rsid w:val="00FE7E8E"/>
    <w:rsid w:val="00FF05C9"/>
    <w:rsid w:val="00FF1A72"/>
    <w:rsid w:val="00FF1DE6"/>
    <w:rsid w:val="00FF2F9B"/>
    <w:rsid w:val="00FF30A5"/>
    <w:rsid w:val="00FF3CCF"/>
    <w:rsid w:val="00FF4151"/>
    <w:rsid w:val="00FF4C6F"/>
    <w:rsid w:val="00FF4FFC"/>
    <w:rsid w:val="00FF5161"/>
    <w:rsid w:val="00FF57FE"/>
    <w:rsid w:val="00FF6939"/>
    <w:rsid w:val="00FF6A40"/>
    <w:rsid w:val="00FF7A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cfc">
      <v:fill color="#cfc"/>
      <v:stroke startarrow="block"/>
      <v:textbox style="mso-fit-shape-to-text:t" inset="5.85pt,.7pt,5.85pt,.7pt"/>
      <o:colormru v:ext="edit" colors="#cf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toc 1" w:uiPriority="39"/>
    <w:lsdException w:name="toc 2" w:uiPriority="39"/>
    <w:lsdException w:name="caption"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paragraph" w:styleId="1">
    <w:name w:val="heading 1"/>
    <w:basedOn w:val="a"/>
    <w:next w:val="a"/>
    <w:autoRedefine/>
    <w:qFormat/>
    <w:rsid w:val="0000666F"/>
    <w:pPr>
      <w:keepNext/>
      <w:jc w:val="left"/>
      <w:outlineLvl w:val="0"/>
    </w:pPr>
    <w:rPr>
      <w:rFonts w:ascii="Arial" w:eastAsia="ＭＳ Ｐゴシック" w:hAnsi="Arial"/>
      <w:b/>
      <w:noProof/>
      <w:sz w:val="32"/>
      <w:szCs w:val="32"/>
    </w:rPr>
  </w:style>
  <w:style w:type="paragraph" w:styleId="2">
    <w:name w:val="heading 2"/>
    <w:basedOn w:val="a"/>
    <w:next w:val="a"/>
    <w:autoRedefine/>
    <w:qFormat/>
    <w:rsid w:val="00561E48"/>
    <w:pPr>
      <w:tabs>
        <w:tab w:val="left" w:pos="2268"/>
        <w:tab w:val="left" w:pos="2300"/>
        <w:tab w:val="left" w:pos="3402"/>
        <w:tab w:val="left" w:pos="4500"/>
        <w:tab w:val="left" w:pos="4536"/>
      </w:tabs>
      <w:autoSpaceDE w:val="0"/>
      <w:autoSpaceDN w:val="0"/>
      <w:ind w:leftChars="100" w:left="210"/>
      <w:textAlignment w:val="bottom"/>
      <w:outlineLvl w:val="1"/>
    </w:pPr>
    <w:rPr>
      <w:rFonts w:asciiTheme="majorEastAsia" w:eastAsiaTheme="majorEastAsia" w:hAnsiTheme="majorEastAsia"/>
    </w:rPr>
  </w:style>
  <w:style w:type="paragraph" w:styleId="3">
    <w:name w:val="heading 3"/>
    <w:basedOn w:val="a"/>
    <w:next w:val="a"/>
    <w:autoRedefine/>
    <w:qFormat/>
    <w:rsid w:val="00C07848"/>
    <w:pPr>
      <w:keepNext/>
      <w:spacing w:beforeLines="100" w:before="360"/>
      <w:jc w:val="left"/>
      <w:outlineLvl w:val="2"/>
    </w:pPr>
    <w:rPr>
      <w:rFonts w:ascii="Arial" w:eastAsia="ＭＳ Ｐゴシック" w:hAnsi="Arial"/>
      <w:b/>
      <w:sz w:val="24"/>
      <w:szCs w:val="24"/>
    </w:rPr>
  </w:style>
  <w:style w:type="paragraph" w:styleId="4">
    <w:name w:val="heading 4"/>
    <w:basedOn w:val="a"/>
    <w:next w:val="a"/>
    <w:autoRedefine/>
    <w:qFormat/>
    <w:rsid w:val="0000666F"/>
    <w:pPr>
      <w:keepNext/>
      <w:spacing w:beforeLines="50" w:before="160"/>
      <w:jc w:val="left"/>
      <w:outlineLvl w:val="3"/>
    </w:pPr>
    <w:rPr>
      <w:rFonts w:ascii="ＭＳ Ｐ明朝" w:eastAsia="ＭＳ Ｐゴシック"/>
      <w:sz w:val="24"/>
      <w:szCs w:val="24"/>
    </w:rPr>
  </w:style>
  <w:style w:type="paragraph" w:styleId="5">
    <w:name w:val="heading 5"/>
    <w:basedOn w:val="a"/>
    <w:next w:val="a"/>
    <w:autoRedefine/>
    <w:qFormat/>
    <w:rsid w:val="0000666F"/>
    <w:pPr>
      <w:keepNext/>
      <w:jc w:val="left"/>
      <w:outlineLvl w:val="4"/>
    </w:pPr>
    <w:rPr>
      <w:rFonts w:ascii="Arial" w:eastAsia="ＭＳ ゴシック" w:hAnsi="Arial"/>
      <w:b/>
      <w:bCs/>
      <w:szCs w:val="24"/>
    </w:rPr>
  </w:style>
  <w:style w:type="paragraph" w:styleId="6">
    <w:name w:val="heading 6"/>
    <w:basedOn w:val="a"/>
    <w:next w:val="a"/>
    <w:qFormat/>
    <w:rsid w:val="0000666F"/>
    <w:pPr>
      <w:keepNext/>
      <w:jc w:val="left"/>
      <w:outlineLvl w:val="5"/>
    </w:pPr>
    <w:rPr>
      <w:rFonts w:ascii="ＭＳ Ｐ明朝" w:eastAsia="ＭＳ Ｐ明朝"/>
      <w:b/>
      <w:bCs/>
      <w:szCs w:val="24"/>
    </w:rPr>
  </w:style>
  <w:style w:type="paragraph" w:styleId="7">
    <w:name w:val="heading 7"/>
    <w:basedOn w:val="a"/>
    <w:next w:val="a"/>
    <w:autoRedefine/>
    <w:qFormat/>
    <w:rsid w:val="0000666F"/>
    <w:pPr>
      <w:keepNext/>
      <w:jc w:val="left"/>
      <w:outlineLvl w:val="6"/>
    </w:pPr>
    <w:rPr>
      <w:rFonts w:ascii="ＭＳ Ｐ明朝" w:eastAsia="ＭＳ Ｐ明朝"/>
      <w:b/>
      <w:bCs/>
      <w:sz w:val="18"/>
      <w:szCs w:val="24"/>
    </w:rPr>
  </w:style>
  <w:style w:type="paragraph" w:styleId="8">
    <w:name w:val="heading 8"/>
    <w:basedOn w:val="a"/>
    <w:next w:val="a"/>
    <w:qFormat/>
    <w:rsid w:val="0000666F"/>
    <w:pPr>
      <w:keepNext/>
      <w:jc w:val="left"/>
      <w:outlineLvl w:val="7"/>
    </w:pPr>
    <w:rPr>
      <w:rFonts w:ascii="ＭＳ Ｐ明朝" w:eastAsia="ＭＳ Ｐ明朝"/>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paragraph" w:styleId="a5">
    <w:name w:val="footer"/>
    <w:basedOn w:val="a"/>
    <w:pPr>
      <w:tabs>
        <w:tab w:val="center" w:pos="4252"/>
        <w:tab w:val="right" w:pos="8504"/>
      </w:tabs>
      <w:snapToGrid w:val="0"/>
    </w:pPr>
  </w:style>
  <w:style w:type="character" w:styleId="a6">
    <w:name w:val="page number"/>
    <w:basedOn w:val="a0"/>
  </w:style>
  <w:style w:type="paragraph" w:customStyle="1" w:styleId="font0">
    <w:name w:val="font0"/>
    <w:basedOn w:val="a"/>
    <w:pPr>
      <w:widowControl/>
      <w:spacing w:before="100" w:beforeAutospacing="1" w:after="100" w:afterAutospacing="1"/>
      <w:jc w:val="left"/>
    </w:pPr>
    <w:rPr>
      <w:rFonts w:ascii="ＭＳ Ｐゴシック" w:eastAsia="ＭＳ Ｐゴシック" w:hAnsi="ＭＳ Ｐゴシック" w:hint="eastAsia"/>
      <w:kern w:val="0"/>
      <w:sz w:val="22"/>
      <w:szCs w:val="22"/>
    </w:rPr>
  </w:style>
  <w:style w:type="paragraph" w:customStyle="1" w:styleId="font5">
    <w:name w:val="font5"/>
    <w:basedOn w:val="a"/>
    <w:pPr>
      <w:widowControl/>
      <w:spacing w:before="100" w:beforeAutospacing="1" w:after="100" w:afterAutospacing="1"/>
      <w:jc w:val="left"/>
    </w:pPr>
    <w:rPr>
      <w:rFonts w:ascii="ＭＳ Ｐゴシック" w:eastAsia="ＭＳ Ｐゴシック" w:hAnsi="ＭＳ Ｐゴシック" w:hint="eastAsia"/>
      <w:kern w:val="0"/>
      <w:sz w:val="12"/>
      <w:szCs w:val="12"/>
    </w:rPr>
  </w:style>
  <w:style w:type="paragraph" w:customStyle="1" w:styleId="font6">
    <w:name w:val="font6"/>
    <w:basedOn w:val="a"/>
    <w:pPr>
      <w:widowControl/>
      <w:spacing w:before="100" w:beforeAutospacing="1" w:after="100" w:afterAutospacing="1"/>
      <w:jc w:val="left"/>
    </w:pPr>
    <w:rPr>
      <w:rFonts w:ascii="ＭＳ Ｐゴシック" w:eastAsia="ＭＳ Ｐゴシック" w:hAnsi="ＭＳ Ｐゴシック" w:hint="eastAsia"/>
      <w:kern w:val="0"/>
      <w:sz w:val="16"/>
      <w:szCs w:val="16"/>
    </w:rPr>
  </w:style>
  <w:style w:type="paragraph" w:customStyle="1" w:styleId="xl24">
    <w:name w:val="xl24"/>
    <w:basedOn w:val="a"/>
    <w:pPr>
      <w:widowControl/>
      <w:pBdr>
        <w:top w:val="single" w:sz="4" w:space="0" w:color="auto"/>
        <w:left w:val="single" w:sz="4" w:space="0" w:color="auto"/>
      </w:pBdr>
      <w:spacing w:before="100" w:beforeAutospacing="1" w:after="100" w:afterAutospacing="1"/>
      <w:jc w:val="left"/>
    </w:pPr>
    <w:rPr>
      <w:rFonts w:ascii="ＭＳ 明朝" w:hAnsi="ＭＳ 明朝"/>
      <w:kern w:val="0"/>
      <w:sz w:val="24"/>
      <w:szCs w:val="24"/>
    </w:rPr>
  </w:style>
  <w:style w:type="paragraph" w:customStyle="1" w:styleId="xl25">
    <w:name w:val="xl25"/>
    <w:basedOn w:val="a"/>
    <w:pPr>
      <w:widowControl/>
      <w:pBdr>
        <w:top w:val="single" w:sz="4" w:space="0" w:color="auto"/>
      </w:pBdr>
      <w:spacing w:before="100" w:beforeAutospacing="1" w:after="100" w:afterAutospacing="1"/>
      <w:jc w:val="left"/>
    </w:pPr>
    <w:rPr>
      <w:rFonts w:ascii="ＭＳ 明朝" w:hAnsi="ＭＳ 明朝"/>
      <w:kern w:val="0"/>
      <w:sz w:val="24"/>
      <w:szCs w:val="24"/>
    </w:rPr>
  </w:style>
  <w:style w:type="paragraph" w:customStyle="1" w:styleId="xl26">
    <w:name w:val="xl26"/>
    <w:basedOn w:val="a"/>
    <w:pPr>
      <w:widowControl/>
      <w:pBdr>
        <w:top w:val="single" w:sz="4" w:space="0" w:color="auto"/>
        <w:right w:val="single" w:sz="4" w:space="0" w:color="auto"/>
      </w:pBdr>
      <w:spacing w:before="100" w:beforeAutospacing="1" w:after="100" w:afterAutospacing="1"/>
      <w:jc w:val="left"/>
    </w:pPr>
    <w:rPr>
      <w:rFonts w:ascii="ＭＳ 明朝" w:hAnsi="ＭＳ 明朝"/>
      <w:kern w:val="0"/>
      <w:sz w:val="24"/>
      <w:szCs w:val="24"/>
    </w:rPr>
  </w:style>
  <w:style w:type="paragraph" w:customStyle="1" w:styleId="xl27">
    <w:name w:val="xl27"/>
    <w:basedOn w:val="a"/>
    <w:pPr>
      <w:widowControl/>
      <w:pBdr>
        <w:left w:val="single" w:sz="4" w:space="0" w:color="auto"/>
      </w:pBdr>
      <w:spacing w:before="100" w:beforeAutospacing="1" w:after="100" w:afterAutospacing="1"/>
      <w:jc w:val="left"/>
    </w:pPr>
    <w:rPr>
      <w:rFonts w:ascii="ＭＳ 明朝" w:hAnsi="ＭＳ 明朝"/>
      <w:kern w:val="0"/>
      <w:sz w:val="24"/>
      <w:szCs w:val="24"/>
    </w:rPr>
  </w:style>
  <w:style w:type="paragraph" w:customStyle="1" w:styleId="xl28">
    <w:name w:val="xl28"/>
    <w:basedOn w:val="a"/>
    <w:pPr>
      <w:widowControl/>
      <w:pBdr>
        <w:right w:val="single" w:sz="4" w:space="0" w:color="auto"/>
      </w:pBdr>
      <w:spacing w:before="100" w:beforeAutospacing="1" w:after="100" w:afterAutospacing="1"/>
      <w:jc w:val="left"/>
    </w:pPr>
    <w:rPr>
      <w:rFonts w:ascii="ＭＳ 明朝" w:hAnsi="ＭＳ 明朝"/>
      <w:kern w:val="0"/>
      <w:sz w:val="24"/>
      <w:szCs w:val="24"/>
    </w:rPr>
  </w:style>
  <w:style w:type="paragraph" w:customStyle="1" w:styleId="xl29">
    <w:name w:val="xl29"/>
    <w:basedOn w:val="a"/>
    <w:pPr>
      <w:widowControl/>
      <w:pBdr>
        <w:left w:val="single" w:sz="4" w:space="0" w:color="auto"/>
        <w:bottom w:val="single" w:sz="4" w:space="0" w:color="auto"/>
      </w:pBdr>
      <w:spacing w:before="100" w:beforeAutospacing="1" w:after="100" w:afterAutospacing="1"/>
      <w:jc w:val="left"/>
    </w:pPr>
    <w:rPr>
      <w:rFonts w:ascii="ＭＳ 明朝" w:hAnsi="ＭＳ 明朝"/>
      <w:kern w:val="0"/>
      <w:sz w:val="24"/>
      <w:szCs w:val="24"/>
    </w:rPr>
  </w:style>
  <w:style w:type="paragraph" w:customStyle="1" w:styleId="xl30">
    <w:name w:val="xl30"/>
    <w:basedOn w:val="a"/>
    <w:pPr>
      <w:widowControl/>
      <w:pBdr>
        <w:bottom w:val="single" w:sz="4" w:space="0" w:color="auto"/>
      </w:pBdr>
      <w:spacing w:before="100" w:beforeAutospacing="1" w:after="100" w:afterAutospacing="1"/>
      <w:jc w:val="left"/>
    </w:pPr>
    <w:rPr>
      <w:rFonts w:ascii="ＭＳ 明朝" w:hAnsi="ＭＳ 明朝"/>
      <w:kern w:val="0"/>
      <w:sz w:val="24"/>
      <w:szCs w:val="24"/>
    </w:rPr>
  </w:style>
  <w:style w:type="paragraph" w:customStyle="1" w:styleId="xl31">
    <w:name w:val="xl31"/>
    <w:basedOn w:val="a"/>
    <w:pPr>
      <w:widowControl/>
      <w:pBdr>
        <w:bottom w:val="single" w:sz="4" w:space="0" w:color="auto"/>
        <w:right w:val="single" w:sz="4" w:space="0" w:color="auto"/>
      </w:pBdr>
      <w:spacing w:before="100" w:beforeAutospacing="1" w:after="100" w:afterAutospacing="1"/>
      <w:jc w:val="left"/>
    </w:pPr>
    <w:rPr>
      <w:rFonts w:ascii="ＭＳ 明朝" w:hAnsi="ＭＳ 明朝"/>
      <w:kern w:val="0"/>
      <w:sz w:val="24"/>
      <w:szCs w:val="24"/>
    </w:rPr>
  </w:style>
  <w:style w:type="paragraph" w:customStyle="1" w:styleId="font7">
    <w:name w:val="font7"/>
    <w:basedOn w:val="a"/>
    <w:pPr>
      <w:widowControl/>
      <w:spacing w:before="100" w:beforeAutospacing="1" w:after="100" w:afterAutospacing="1"/>
      <w:jc w:val="left"/>
    </w:pPr>
    <w:rPr>
      <w:rFonts w:ascii="ＭＳ Ｐ明朝" w:eastAsia="ＭＳ Ｐ明朝" w:hAnsi="ＭＳ Ｐ明朝" w:hint="eastAsia"/>
      <w:kern w:val="0"/>
      <w:sz w:val="12"/>
      <w:szCs w:val="12"/>
    </w:rPr>
  </w:style>
  <w:style w:type="paragraph" w:customStyle="1" w:styleId="font8">
    <w:name w:val="font8"/>
    <w:basedOn w:val="a"/>
    <w:pPr>
      <w:widowControl/>
      <w:spacing w:before="100" w:beforeAutospacing="1" w:after="100" w:afterAutospacing="1"/>
      <w:jc w:val="left"/>
    </w:pPr>
    <w:rPr>
      <w:rFonts w:ascii="ＭＳ Ｐ明朝" w:eastAsia="ＭＳ Ｐ明朝" w:hAnsi="ＭＳ Ｐ明朝" w:hint="eastAsia"/>
      <w:kern w:val="0"/>
      <w:sz w:val="22"/>
      <w:szCs w:val="22"/>
    </w:rPr>
  </w:style>
  <w:style w:type="paragraph" w:customStyle="1" w:styleId="font9">
    <w:name w:val="font9"/>
    <w:basedOn w:val="a"/>
    <w:pPr>
      <w:widowControl/>
      <w:spacing w:before="100" w:beforeAutospacing="1" w:after="100" w:afterAutospacing="1"/>
      <w:jc w:val="left"/>
    </w:pPr>
    <w:rPr>
      <w:rFonts w:ascii="ＭＳ Ｐ明朝" w:eastAsia="ＭＳ Ｐ明朝" w:hAnsi="ＭＳ Ｐ明朝" w:hint="eastAsia"/>
      <w:kern w:val="0"/>
      <w:sz w:val="18"/>
      <w:szCs w:val="18"/>
    </w:rPr>
  </w:style>
  <w:style w:type="paragraph" w:customStyle="1" w:styleId="xl32">
    <w:name w:val="xl32"/>
    <w:basedOn w:val="a"/>
    <w:pPr>
      <w:widowControl/>
      <w:pBdr>
        <w:top w:val="single" w:sz="4" w:space="0" w:color="auto"/>
      </w:pBdr>
      <w:spacing w:before="100" w:beforeAutospacing="1" w:after="100" w:afterAutospacing="1"/>
      <w:jc w:val="left"/>
    </w:pPr>
    <w:rPr>
      <w:rFonts w:ascii="ＭＳ Ｐ明朝" w:eastAsia="ＭＳ Ｐ明朝" w:hAnsi="ＭＳ Ｐ明朝" w:hint="eastAsia"/>
      <w:kern w:val="0"/>
      <w:sz w:val="24"/>
      <w:szCs w:val="24"/>
    </w:rPr>
  </w:style>
  <w:style w:type="paragraph" w:styleId="a7">
    <w:name w:val="Normal Indent"/>
    <w:basedOn w:val="a"/>
    <w:pPr>
      <w:ind w:left="851"/>
    </w:pPr>
    <w:rPr>
      <w:rFonts w:eastAsia="ＭＳ ゴシック"/>
      <w:sz w:val="22"/>
    </w:rPr>
  </w:style>
  <w:style w:type="table" w:styleId="a8">
    <w:name w:val="Table Grid"/>
    <w:basedOn w:val="a1"/>
    <w:rsid w:val="00CB708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50">
    <w:name w:val="toc 5"/>
    <w:basedOn w:val="a"/>
    <w:next w:val="a"/>
    <w:autoRedefine/>
    <w:semiHidden/>
    <w:rsid w:val="00A224E0"/>
    <w:pPr>
      <w:ind w:left="880"/>
      <w:jc w:val="left"/>
    </w:pPr>
    <w:rPr>
      <w:rFonts w:eastAsia="ＭＳ Ｐゴシック"/>
      <w:sz w:val="18"/>
    </w:rPr>
  </w:style>
  <w:style w:type="paragraph" w:styleId="a9">
    <w:name w:val="caption"/>
    <w:basedOn w:val="a"/>
    <w:next w:val="a"/>
    <w:qFormat/>
    <w:rsid w:val="000107EA"/>
    <w:rPr>
      <w:rFonts w:ascii="ＭＳ Ｐゴシック" w:eastAsia="ＭＳ Ｐゴシック"/>
      <w:b/>
      <w:bCs/>
      <w:szCs w:val="21"/>
    </w:rPr>
  </w:style>
  <w:style w:type="paragraph" w:styleId="aa">
    <w:name w:val="Balloon Text"/>
    <w:basedOn w:val="a"/>
    <w:semiHidden/>
    <w:rsid w:val="006175F9"/>
    <w:rPr>
      <w:rFonts w:ascii="Arial" w:eastAsia="ＭＳ ゴシック" w:hAnsi="Arial"/>
      <w:sz w:val="18"/>
      <w:szCs w:val="18"/>
    </w:rPr>
  </w:style>
  <w:style w:type="paragraph" w:customStyle="1" w:styleId="12">
    <w:name w:val="①(1)見出し2レベル"/>
    <w:basedOn w:val="a"/>
    <w:link w:val="120"/>
    <w:rsid w:val="0000666F"/>
    <w:pPr>
      <w:spacing w:beforeLines="50" w:before="160"/>
      <w:ind w:leftChars="250" w:left="525"/>
      <w:jc w:val="left"/>
    </w:pPr>
    <w:rPr>
      <w:rFonts w:ascii="ＭＳ Ｐゴシック" w:eastAsia="ＭＳ Ｐゴシック"/>
      <w:sz w:val="24"/>
      <w:szCs w:val="24"/>
    </w:rPr>
  </w:style>
  <w:style w:type="character" w:customStyle="1" w:styleId="120">
    <w:name w:val="①(1)見出し2レベル (文字)"/>
    <w:link w:val="12"/>
    <w:rsid w:val="0000666F"/>
    <w:rPr>
      <w:rFonts w:ascii="ＭＳ Ｐゴシック" w:eastAsia="ＭＳ Ｐゴシック" w:hAnsi="Century"/>
      <w:kern w:val="2"/>
      <w:sz w:val="24"/>
      <w:szCs w:val="24"/>
      <w:lang w:val="en-US" w:eastAsia="ja-JP" w:bidi="ar-SA"/>
    </w:rPr>
  </w:style>
  <w:style w:type="paragraph" w:customStyle="1" w:styleId="13">
    <w:name w:val="①(1)　見出し3レベル"/>
    <w:basedOn w:val="12"/>
    <w:rsid w:val="0000666F"/>
    <w:pPr>
      <w:ind w:leftChars="350" w:left="735"/>
    </w:pPr>
  </w:style>
  <w:style w:type="paragraph" w:customStyle="1" w:styleId="10">
    <w:name w:val="①(1)説明（基本操作用）"/>
    <w:basedOn w:val="a"/>
    <w:rsid w:val="0000666F"/>
    <w:pPr>
      <w:ind w:leftChars="450" w:left="945" w:firstLineChars="100" w:firstLine="210"/>
      <w:jc w:val="left"/>
    </w:pPr>
    <w:rPr>
      <w:rFonts w:ascii="ＭＳ Ｐ明朝" w:eastAsia="ＭＳ Ｐ明朝"/>
      <w:szCs w:val="24"/>
    </w:rPr>
  </w:style>
  <w:style w:type="paragraph" w:customStyle="1" w:styleId="25">
    <w:name w:val="本文2.5"/>
    <w:basedOn w:val="a"/>
    <w:link w:val="250"/>
    <w:rsid w:val="0000666F"/>
    <w:pPr>
      <w:ind w:leftChars="450" w:left="945" w:firstLineChars="100" w:firstLine="210"/>
      <w:jc w:val="left"/>
    </w:pPr>
    <w:rPr>
      <w:rFonts w:ascii="ＭＳ Ｐ明朝" w:eastAsia="ＭＳ Ｐ明朝" w:cs="ＭＳ 明朝"/>
    </w:rPr>
  </w:style>
  <w:style w:type="paragraph" w:customStyle="1" w:styleId="40">
    <w:name w:val="本文4"/>
    <w:basedOn w:val="a"/>
    <w:rsid w:val="0000666F"/>
    <w:pPr>
      <w:ind w:leftChars="600" w:left="1260" w:firstLineChars="100" w:firstLine="210"/>
      <w:jc w:val="left"/>
    </w:pPr>
    <w:rPr>
      <w:rFonts w:ascii="ＭＳ Ｐ明朝" w:eastAsia="ＭＳ Ｐ明朝" w:cs="ＭＳ 明朝"/>
    </w:rPr>
  </w:style>
  <w:style w:type="paragraph" w:styleId="20">
    <w:name w:val="Body Text 2"/>
    <w:basedOn w:val="a"/>
    <w:link w:val="21"/>
    <w:rsid w:val="0000666F"/>
    <w:pPr>
      <w:ind w:leftChars="460" w:left="966" w:firstLineChars="100" w:firstLine="210"/>
      <w:jc w:val="left"/>
    </w:pPr>
    <w:rPr>
      <w:rFonts w:ascii="ＭＳ Ｐ明朝" w:eastAsia="ＭＳ Ｐ明朝"/>
      <w:szCs w:val="24"/>
    </w:rPr>
  </w:style>
  <w:style w:type="paragraph" w:customStyle="1" w:styleId="30">
    <w:name w:val="本文3"/>
    <w:basedOn w:val="a"/>
    <w:rsid w:val="0000666F"/>
    <w:pPr>
      <w:ind w:leftChars="400" w:left="840" w:firstLineChars="100" w:firstLine="210"/>
      <w:jc w:val="left"/>
    </w:pPr>
    <w:rPr>
      <w:rFonts w:ascii="ＭＳ Ｐ明朝" w:eastAsia="ＭＳ Ｐ明朝" w:cs="ＭＳ 明朝"/>
    </w:rPr>
  </w:style>
  <w:style w:type="paragraph" w:customStyle="1" w:styleId="11">
    <w:name w:val="本文1"/>
    <w:basedOn w:val="a"/>
    <w:rsid w:val="0000666F"/>
    <w:pPr>
      <w:ind w:leftChars="100" w:left="210" w:firstLineChars="100" w:firstLine="210"/>
      <w:jc w:val="left"/>
    </w:pPr>
    <w:rPr>
      <w:rFonts w:ascii="ＭＳ Ｐ明朝" w:eastAsia="ＭＳ Ｐ明朝" w:cs="ＭＳ 明朝"/>
    </w:rPr>
  </w:style>
  <w:style w:type="paragraph" w:customStyle="1" w:styleId="31">
    <w:name w:val="見出し3"/>
    <w:basedOn w:val="a"/>
    <w:rsid w:val="0000666F"/>
    <w:pPr>
      <w:ind w:firstLineChars="200" w:firstLine="480"/>
    </w:pPr>
    <w:rPr>
      <w:rFonts w:ascii="ＭＳ ゴシック" w:eastAsia="ＭＳ ゴシック" w:hAnsi="ＭＳ ゴシック"/>
      <w:sz w:val="24"/>
      <w:szCs w:val="24"/>
    </w:rPr>
  </w:style>
  <w:style w:type="paragraph" w:customStyle="1" w:styleId="41">
    <w:name w:val="①見出し4"/>
    <w:basedOn w:val="13"/>
    <w:rsid w:val="0000666F"/>
    <w:pPr>
      <w:spacing w:before="180"/>
      <w:ind w:firstLineChars="50" w:firstLine="105"/>
    </w:pPr>
    <w:rPr>
      <w:rFonts w:ascii="ＭＳ ゴシック" w:eastAsia="ＭＳ ゴシック" w:hAnsi="ＭＳ ゴシック"/>
      <w:sz w:val="21"/>
      <w:szCs w:val="21"/>
    </w:rPr>
  </w:style>
  <w:style w:type="paragraph" w:customStyle="1" w:styleId="42">
    <w:name w:val="見出し4"/>
    <w:basedOn w:val="13"/>
    <w:rsid w:val="0000666F"/>
    <w:pPr>
      <w:spacing w:before="180"/>
      <w:ind w:firstLineChars="50" w:firstLine="105"/>
    </w:pPr>
    <w:rPr>
      <w:rFonts w:ascii="ＭＳ ゴシック" w:eastAsia="ＭＳ ゴシック" w:hAnsi="ＭＳ ゴシック"/>
      <w:sz w:val="21"/>
      <w:szCs w:val="21"/>
    </w:rPr>
  </w:style>
  <w:style w:type="character" w:customStyle="1" w:styleId="21">
    <w:name w:val="本文 2 (文字)"/>
    <w:link w:val="20"/>
    <w:rsid w:val="003B45C8"/>
    <w:rPr>
      <w:rFonts w:ascii="ＭＳ Ｐ明朝" w:eastAsia="ＭＳ Ｐ明朝"/>
      <w:kern w:val="2"/>
      <w:sz w:val="21"/>
      <w:szCs w:val="24"/>
    </w:rPr>
  </w:style>
  <w:style w:type="paragraph" w:styleId="ab">
    <w:name w:val="Body Text"/>
    <w:basedOn w:val="a"/>
    <w:link w:val="14"/>
    <w:rsid w:val="008633E8"/>
    <w:pPr>
      <w:jc w:val="left"/>
    </w:pPr>
    <w:rPr>
      <w:rFonts w:ascii="ＭＳ 明朝"/>
    </w:rPr>
  </w:style>
  <w:style w:type="character" w:customStyle="1" w:styleId="ac">
    <w:name w:val="本文 (文字)"/>
    <w:rsid w:val="008633E8"/>
    <w:rPr>
      <w:kern w:val="2"/>
      <w:sz w:val="21"/>
    </w:rPr>
  </w:style>
  <w:style w:type="character" w:customStyle="1" w:styleId="14">
    <w:name w:val="本文 (文字)1"/>
    <w:link w:val="ab"/>
    <w:rsid w:val="008633E8"/>
    <w:rPr>
      <w:rFonts w:ascii="ＭＳ 明朝"/>
      <w:kern w:val="2"/>
      <w:sz w:val="21"/>
    </w:rPr>
  </w:style>
  <w:style w:type="character" w:customStyle="1" w:styleId="250">
    <w:name w:val="本文2.5 (文字)"/>
    <w:link w:val="25"/>
    <w:rsid w:val="00F55318"/>
    <w:rPr>
      <w:rFonts w:ascii="ＭＳ Ｐ明朝" w:eastAsia="ＭＳ Ｐ明朝" w:cs="ＭＳ 明朝"/>
      <w:kern w:val="2"/>
      <w:sz w:val="21"/>
    </w:rPr>
  </w:style>
  <w:style w:type="paragraph" w:styleId="ad">
    <w:name w:val="Date"/>
    <w:basedOn w:val="a"/>
    <w:next w:val="a"/>
    <w:link w:val="ae"/>
    <w:rsid w:val="00F34AF7"/>
    <w:rPr>
      <w:rFonts w:eastAsia="ＭＳ ゴシック"/>
      <w:sz w:val="24"/>
    </w:rPr>
  </w:style>
  <w:style w:type="character" w:customStyle="1" w:styleId="ae">
    <w:name w:val="日付 (文字)"/>
    <w:link w:val="ad"/>
    <w:rsid w:val="00F34AF7"/>
    <w:rPr>
      <w:rFonts w:eastAsia="ＭＳ ゴシック"/>
      <w:kern w:val="2"/>
      <w:sz w:val="24"/>
    </w:rPr>
  </w:style>
  <w:style w:type="character" w:styleId="af">
    <w:name w:val="Hyperlink"/>
    <w:uiPriority w:val="99"/>
    <w:rsid w:val="00E546C6"/>
    <w:rPr>
      <w:color w:val="0000FF"/>
      <w:u w:val="single"/>
    </w:rPr>
  </w:style>
  <w:style w:type="character" w:customStyle="1" w:styleId="a4">
    <w:name w:val="ヘッダー (文字)"/>
    <w:link w:val="a3"/>
    <w:rsid w:val="00E546C6"/>
    <w:rPr>
      <w:kern w:val="2"/>
      <w:sz w:val="21"/>
    </w:rPr>
  </w:style>
  <w:style w:type="character" w:styleId="af0">
    <w:name w:val="annotation reference"/>
    <w:rsid w:val="00E546C6"/>
    <w:rPr>
      <w:sz w:val="18"/>
      <w:szCs w:val="18"/>
    </w:rPr>
  </w:style>
  <w:style w:type="paragraph" w:styleId="af1">
    <w:name w:val="annotation text"/>
    <w:basedOn w:val="a"/>
    <w:link w:val="af2"/>
    <w:rsid w:val="00E546C6"/>
    <w:pPr>
      <w:jc w:val="left"/>
    </w:pPr>
  </w:style>
  <w:style w:type="character" w:customStyle="1" w:styleId="af2">
    <w:name w:val="コメント文字列 (文字)"/>
    <w:link w:val="af1"/>
    <w:rsid w:val="00E546C6"/>
    <w:rPr>
      <w:kern w:val="2"/>
      <w:sz w:val="21"/>
    </w:rPr>
  </w:style>
  <w:style w:type="paragraph" w:styleId="af3">
    <w:name w:val="annotation subject"/>
    <w:basedOn w:val="af1"/>
    <w:next w:val="af1"/>
    <w:link w:val="af4"/>
    <w:rsid w:val="00E546C6"/>
    <w:rPr>
      <w:b/>
      <w:bCs/>
    </w:rPr>
  </w:style>
  <w:style w:type="character" w:customStyle="1" w:styleId="af4">
    <w:name w:val="コメント内容 (文字)"/>
    <w:link w:val="af3"/>
    <w:rsid w:val="00E546C6"/>
    <w:rPr>
      <w:b/>
      <w:bCs/>
      <w:kern w:val="2"/>
      <w:sz w:val="21"/>
    </w:rPr>
  </w:style>
  <w:style w:type="paragraph" w:styleId="af5">
    <w:name w:val="Revision"/>
    <w:hidden/>
    <w:uiPriority w:val="99"/>
    <w:semiHidden/>
    <w:rsid w:val="00E546C6"/>
    <w:rPr>
      <w:kern w:val="2"/>
      <w:sz w:val="21"/>
    </w:rPr>
  </w:style>
  <w:style w:type="paragraph" w:styleId="af6">
    <w:name w:val="List Paragraph"/>
    <w:basedOn w:val="a"/>
    <w:uiPriority w:val="34"/>
    <w:qFormat/>
    <w:rsid w:val="00E546C6"/>
    <w:pPr>
      <w:ind w:leftChars="400" w:left="840"/>
    </w:pPr>
  </w:style>
  <w:style w:type="paragraph" w:styleId="af7">
    <w:name w:val="endnote text"/>
    <w:basedOn w:val="a"/>
    <w:link w:val="af8"/>
    <w:rsid w:val="00E546C6"/>
    <w:pPr>
      <w:snapToGrid w:val="0"/>
      <w:jc w:val="left"/>
    </w:pPr>
  </w:style>
  <w:style w:type="character" w:customStyle="1" w:styleId="af8">
    <w:name w:val="文末脚注文字列 (文字)"/>
    <w:link w:val="af7"/>
    <w:rsid w:val="00E546C6"/>
    <w:rPr>
      <w:kern w:val="2"/>
      <w:sz w:val="21"/>
    </w:rPr>
  </w:style>
  <w:style w:type="character" w:styleId="af9">
    <w:name w:val="endnote reference"/>
    <w:rsid w:val="00E546C6"/>
    <w:rPr>
      <w:vertAlign w:val="superscript"/>
    </w:rPr>
  </w:style>
  <w:style w:type="paragraph" w:styleId="9">
    <w:name w:val="toc 9"/>
    <w:basedOn w:val="a"/>
    <w:next w:val="a"/>
    <w:autoRedefine/>
    <w:rsid w:val="00E546C6"/>
    <w:pPr>
      <w:ind w:leftChars="800" w:left="1680"/>
    </w:pPr>
  </w:style>
  <w:style w:type="character" w:styleId="afa">
    <w:name w:val="Strong"/>
    <w:qFormat/>
    <w:rsid w:val="00E546C6"/>
    <w:rPr>
      <w:b/>
      <w:bCs/>
    </w:rPr>
  </w:style>
  <w:style w:type="paragraph" w:styleId="afb">
    <w:name w:val="Note Heading"/>
    <w:basedOn w:val="a"/>
    <w:next w:val="a"/>
    <w:link w:val="afc"/>
    <w:rsid w:val="00B07EBE"/>
    <w:pPr>
      <w:jc w:val="center"/>
    </w:pPr>
    <w:rPr>
      <w:rFonts w:eastAsia="ＭＳ ゴシック"/>
    </w:rPr>
  </w:style>
  <w:style w:type="character" w:customStyle="1" w:styleId="afc">
    <w:name w:val="記 (文字)"/>
    <w:link w:val="afb"/>
    <w:rsid w:val="00B07EBE"/>
    <w:rPr>
      <w:rFonts w:eastAsia="ＭＳ ゴシック"/>
      <w:kern w:val="2"/>
      <w:sz w:val="21"/>
    </w:rPr>
  </w:style>
  <w:style w:type="paragraph" w:styleId="Web">
    <w:name w:val="Normal (Web)"/>
    <w:basedOn w:val="a"/>
    <w:uiPriority w:val="99"/>
    <w:unhideWhenUsed/>
    <w:rsid w:val="00F01E93"/>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d">
    <w:name w:val="TOC Heading"/>
    <w:basedOn w:val="1"/>
    <w:next w:val="a"/>
    <w:uiPriority w:val="39"/>
    <w:semiHidden/>
    <w:unhideWhenUsed/>
    <w:qFormat/>
    <w:rsid w:val="00FE2B4B"/>
    <w:pPr>
      <w:jc w:val="both"/>
      <w:outlineLvl w:val="9"/>
    </w:pPr>
    <w:rPr>
      <w:rFonts w:asciiTheme="majorHAnsi" w:eastAsiaTheme="majorEastAsia" w:hAnsiTheme="majorHAnsi" w:cstheme="majorBidi"/>
      <w:b w:val="0"/>
      <w:noProof w:val="0"/>
      <w:sz w:val="24"/>
      <w:szCs w:val="24"/>
    </w:rPr>
  </w:style>
  <w:style w:type="paragraph" w:styleId="22">
    <w:name w:val="toc 2"/>
    <w:basedOn w:val="a"/>
    <w:next w:val="a"/>
    <w:autoRedefine/>
    <w:uiPriority w:val="39"/>
    <w:rsid w:val="00FE2B4B"/>
    <w:pPr>
      <w:ind w:leftChars="100" w:left="210"/>
    </w:pPr>
  </w:style>
  <w:style w:type="paragraph" w:styleId="15">
    <w:name w:val="toc 1"/>
    <w:basedOn w:val="a"/>
    <w:next w:val="a"/>
    <w:autoRedefine/>
    <w:uiPriority w:val="39"/>
    <w:rsid w:val="00FE2B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toc 1" w:uiPriority="39"/>
    <w:lsdException w:name="toc 2" w:uiPriority="39"/>
    <w:lsdException w:name="caption"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paragraph" w:styleId="1">
    <w:name w:val="heading 1"/>
    <w:basedOn w:val="a"/>
    <w:next w:val="a"/>
    <w:autoRedefine/>
    <w:qFormat/>
    <w:rsid w:val="0000666F"/>
    <w:pPr>
      <w:keepNext/>
      <w:jc w:val="left"/>
      <w:outlineLvl w:val="0"/>
    </w:pPr>
    <w:rPr>
      <w:rFonts w:ascii="Arial" w:eastAsia="ＭＳ Ｐゴシック" w:hAnsi="Arial"/>
      <w:b/>
      <w:noProof/>
      <w:sz w:val="32"/>
      <w:szCs w:val="32"/>
    </w:rPr>
  </w:style>
  <w:style w:type="paragraph" w:styleId="2">
    <w:name w:val="heading 2"/>
    <w:basedOn w:val="a"/>
    <w:next w:val="a"/>
    <w:autoRedefine/>
    <w:qFormat/>
    <w:rsid w:val="00561E48"/>
    <w:pPr>
      <w:tabs>
        <w:tab w:val="left" w:pos="2268"/>
        <w:tab w:val="left" w:pos="2300"/>
        <w:tab w:val="left" w:pos="3402"/>
        <w:tab w:val="left" w:pos="4500"/>
        <w:tab w:val="left" w:pos="4536"/>
      </w:tabs>
      <w:autoSpaceDE w:val="0"/>
      <w:autoSpaceDN w:val="0"/>
      <w:ind w:leftChars="100" w:left="210"/>
      <w:textAlignment w:val="bottom"/>
      <w:outlineLvl w:val="1"/>
    </w:pPr>
    <w:rPr>
      <w:rFonts w:asciiTheme="majorEastAsia" w:eastAsiaTheme="majorEastAsia" w:hAnsiTheme="majorEastAsia"/>
    </w:rPr>
  </w:style>
  <w:style w:type="paragraph" w:styleId="3">
    <w:name w:val="heading 3"/>
    <w:basedOn w:val="a"/>
    <w:next w:val="a"/>
    <w:autoRedefine/>
    <w:qFormat/>
    <w:rsid w:val="00C07848"/>
    <w:pPr>
      <w:keepNext/>
      <w:spacing w:beforeLines="100" w:before="360"/>
      <w:jc w:val="left"/>
      <w:outlineLvl w:val="2"/>
    </w:pPr>
    <w:rPr>
      <w:rFonts w:ascii="Arial" w:eastAsia="ＭＳ Ｐゴシック" w:hAnsi="Arial"/>
      <w:b/>
      <w:sz w:val="24"/>
      <w:szCs w:val="24"/>
    </w:rPr>
  </w:style>
  <w:style w:type="paragraph" w:styleId="4">
    <w:name w:val="heading 4"/>
    <w:basedOn w:val="a"/>
    <w:next w:val="a"/>
    <w:autoRedefine/>
    <w:qFormat/>
    <w:rsid w:val="0000666F"/>
    <w:pPr>
      <w:keepNext/>
      <w:spacing w:beforeLines="50" w:before="160"/>
      <w:jc w:val="left"/>
      <w:outlineLvl w:val="3"/>
    </w:pPr>
    <w:rPr>
      <w:rFonts w:ascii="ＭＳ Ｐ明朝" w:eastAsia="ＭＳ Ｐゴシック"/>
      <w:sz w:val="24"/>
      <w:szCs w:val="24"/>
    </w:rPr>
  </w:style>
  <w:style w:type="paragraph" w:styleId="5">
    <w:name w:val="heading 5"/>
    <w:basedOn w:val="a"/>
    <w:next w:val="a"/>
    <w:autoRedefine/>
    <w:qFormat/>
    <w:rsid w:val="0000666F"/>
    <w:pPr>
      <w:keepNext/>
      <w:jc w:val="left"/>
      <w:outlineLvl w:val="4"/>
    </w:pPr>
    <w:rPr>
      <w:rFonts w:ascii="Arial" w:eastAsia="ＭＳ ゴシック" w:hAnsi="Arial"/>
      <w:b/>
      <w:bCs/>
      <w:szCs w:val="24"/>
    </w:rPr>
  </w:style>
  <w:style w:type="paragraph" w:styleId="6">
    <w:name w:val="heading 6"/>
    <w:basedOn w:val="a"/>
    <w:next w:val="a"/>
    <w:qFormat/>
    <w:rsid w:val="0000666F"/>
    <w:pPr>
      <w:keepNext/>
      <w:jc w:val="left"/>
      <w:outlineLvl w:val="5"/>
    </w:pPr>
    <w:rPr>
      <w:rFonts w:ascii="ＭＳ Ｐ明朝" w:eastAsia="ＭＳ Ｐ明朝"/>
      <w:b/>
      <w:bCs/>
      <w:szCs w:val="24"/>
    </w:rPr>
  </w:style>
  <w:style w:type="paragraph" w:styleId="7">
    <w:name w:val="heading 7"/>
    <w:basedOn w:val="a"/>
    <w:next w:val="a"/>
    <w:autoRedefine/>
    <w:qFormat/>
    <w:rsid w:val="0000666F"/>
    <w:pPr>
      <w:keepNext/>
      <w:jc w:val="left"/>
      <w:outlineLvl w:val="6"/>
    </w:pPr>
    <w:rPr>
      <w:rFonts w:ascii="ＭＳ Ｐ明朝" w:eastAsia="ＭＳ Ｐ明朝"/>
      <w:b/>
      <w:bCs/>
      <w:sz w:val="18"/>
      <w:szCs w:val="24"/>
    </w:rPr>
  </w:style>
  <w:style w:type="paragraph" w:styleId="8">
    <w:name w:val="heading 8"/>
    <w:basedOn w:val="a"/>
    <w:next w:val="a"/>
    <w:qFormat/>
    <w:rsid w:val="0000666F"/>
    <w:pPr>
      <w:keepNext/>
      <w:jc w:val="left"/>
      <w:outlineLvl w:val="7"/>
    </w:pPr>
    <w:rPr>
      <w:rFonts w:ascii="ＭＳ Ｐ明朝" w:eastAsia="ＭＳ Ｐ明朝"/>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paragraph" w:styleId="a5">
    <w:name w:val="footer"/>
    <w:basedOn w:val="a"/>
    <w:pPr>
      <w:tabs>
        <w:tab w:val="center" w:pos="4252"/>
        <w:tab w:val="right" w:pos="8504"/>
      </w:tabs>
      <w:snapToGrid w:val="0"/>
    </w:pPr>
  </w:style>
  <w:style w:type="character" w:styleId="a6">
    <w:name w:val="page number"/>
    <w:basedOn w:val="a0"/>
  </w:style>
  <w:style w:type="paragraph" w:customStyle="1" w:styleId="font0">
    <w:name w:val="font0"/>
    <w:basedOn w:val="a"/>
    <w:pPr>
      <w:widowControl/>
      <w:spacing w:before="100" w:beforeAutospacing="1" w:after="100" w:afterAutospacing="1"/>
      <w:jc w:val="left"/>
    </w:pPr>
    <w:rPr>
      <w:rFonts w:ascii="ＭＳ Ｐゴシック" w:eastAsia="ＭＳ Ｐゴシック" w:hAnsi="ＭＳ Ｐゴシック" w:hint="eastAsia"/>
      <w:kern w:val="0"/>
      <w:sz w:val="22"/>
      <w:szCs w:val="22"/>
    </w:rPr>
  </w:style>
  <w:style w:type="paragraph" w:customStyle="1" w:styleId="font5">
    <w:name w:val="font5"/>
    <w:basedOn w:val="a"/>
    <w:pPr>
      <w:widowControl/>
      <w:spacing w:before="100" w:beforeAutospacing="1" w:after="100" w:afterAutospacing="1"/>
      <w:jc w:val="left"/>
    </w:pPr>
    <w:rPr>
      <w:rFonts w:ascii="ＭＳ Ｐゴシック" w:eastAsia="ＭＳ Ｐゴシック" w:hAnsi="ＭＳ Ｐゴシック" w:hint="eastAsia"/>
      <w:kern w:val="0"/>
      <w:sz w:val="12"/>
      <w:szCs w:val="12"/>
    </w:rPr>
  </w:style>
  <w:style w:type="paragraph" w:customStyle="1" w:styleId="font6">
    <w:name w:val="font6"/>
    <w:basedOn w:val="a"/>
    <w:pPr>
      <w:widowControl/>
      <w:spacing w:before="100" w:beforeAutospacing="1" w:after="100" w:afterAutospacing="1"/>
      <w:jc w:val="left"/>
    </w:pPr>
    <w:rPr>
      <w:rFonts w:ascii="ＭＳ Ｐゴシック" w:eastAsia="ＭＳ Ｐゴシック" w:hAnsi="ＭＳ Ｐゴシック" w:hint="eastAsia"/>
      <w:kern w:val="0"/>
      <w:sz w:val="16"/>
      <w:szCs w:val="16"/>
    </w:rPr>
  </w:style>
  <w:style w:type="paragraph" w:customStyle="1" w:styleId="xl24">
    <w:name w:val="xl24"/>
    <w:basedOn w:val="a"/>
    <w:pPr>
      <w:widowControl/>
      <w:pBdr>
        <w:top w:val="single" w:sz="4" w:space="0" w:color="auto"/>
        <w:left w:val="single" w:sz="4" w:space="0" w:color="auto"/>
      </w:pBdr>
      <w:spacing w:before="100" w:beforeAutospacing="1" w:after="100" w:afterAutospacing="1"/>
      <w:jc w:val="left"/>
    </w:pPr>
    <w:rPr>
      <w:rFonts w:ascii="ＭＳ 明朝" w:hAnsi="ＭＳ 明朝"/>
      <w:kern w:val="0"/>
      <w:sz w:val="24"/>
      <w:szCs w:val="24"/>
    </w:rPr>
  </w:style>
  <w:style w:type="paragraph" w:customStyle="1" w:styleId="xl25">
    <w:name w:val="xl25"/>
    <w:basedOn w:val="a"/>
    <w:pPr>
      <w:widowControl/>
      <w:pBdr>
        <w:top w:val="single" w:sz="4" w:space="0" w:color="auto"/>
      </w:pBdr>
      <w:spacing w:before="100" w:beforeAutospacing="1" w:after="100" w:afterAutospacing="1"/>
      <w:jc w:val="left"/>
    </w:pPr>
    <w:rPr>
      <w:rFonts w:ascii="ＭＳ 明朝" w:hAnsi="ＭＳ 明朝"/>
      <w:kern w:val="0"/>
      <w:sz w:val="24"/>
      <w:szCs w:val="24"/>
    </w:rPr>
  </w:style>
  <w:style w:type="paragraph" w:customStyle="1" w:styleId="xl26">
    <w:name w:val="xl26"/>
    <w:basedOn w:val="a"/>
    <w:pPr>
      <w:widowControl/>
      <w:pBdr>
        <w:top w:val="single" w:sz="4" w:space="0" w:color="auto"/>
        <w:right w:val="single" w:sz="4" w:space="0" w:color="auto"/>
      </w:pBdr>
      <w:spacing w:before="100" w:beforeAutospacing="1" w:after="100" w:afterAutospacing="1"/>
      <w:jc w:val="left"/>
    </w:pPr>
    <w:rPr>
      <w:rFonts w:ascii="ＭＳ 明朝" w:hAnsi="ＭＳ 明朝"/>
      <w:kern w:val="0"/>
      <w:sz w:val="24"/>
      <w:szCs w:val="24"/>
    </w:rPr>
  </w:style>
  <w:style w:type="paragraph" w:customStyle="1" w:styleId="xl27">
    <w:name w:val="xl27"/>
    <w:basedOn w:val="a"/>
    <w:pPr>
      <w:widowControl/>
      <w:pBdr>
        <w:left w:val="single" w:sz="4" w:space="0" w:color="auto"/>
      </w:pBdr>
      <w:spacing w:before="100" w:beforeAutospacing="1" w:after="100" w:afterAutospacing="1"/>
      <w:jc w:val="left"/>
    </w:pPr>
    <w:rPr>
      <w:rFonts w:ascii="ＭＳ 明朝" w:hAnsi="ＭＳ 明朝"/>
      <w:kern w:val="0"/>
      <w:sz w:val="24"/>
      <w:szCs w:val="24"/>
    </w:rPr>
  </w:style>
  <w:style w:type="paragraph" w:customStyle="1" w:styleId="xl28">
    <w:name w:val="xl28"/>
    <w:basedOn w:val="a"/>
    <w:pPr>
      <w:widowControl/>
      <w:pBdr>
        <w:right w:val="single" w:sz="4" w:space="0" w:color="auto"/>
      </w:pBdr>
      <w:spacing w:before="100" w:beforeAutospacing="1" w:after="100" w:afterAutospacing="1"/>
      <w:jc w:val="left"/>
    </w:pPr>
    <w:rPr>
      <w:rFonts w:ascii="ＭＳ 明朝" w:hAnsi="ＭＳ 明朝"/>
      <w:kern w:val="0"/>
      <w:sz w:val="24"/>
      <w:szCs w:val="24"/>
    </w:rPr>
  </w:style>
  <w:style w:type="paragraph" w:customStyle="1" w:styleId="xl29">
    <w:name w:val="xl29"/>
    <w:basedOn w:val="a"/>
    <w:pPr>
      <w:widowControl/>
      <w:pBdr>
        <w:left w:val="single" w:sz="4" w:space="0" w:color="auto"/>
        <w:bottom w:val="single" w:sz="4" w:space="0" w:color="auto"/>
      </w:pBdr>
      <w:spacing w:before="100" w:beforeAutospacing="1" w:after="100" w:afterAutospacing="1"/>
      <w:jc w:val="left"/>
    </w:pPr>
    <w:rPr>
      <w:rFonts w:ascii="ＭＳ 明朝" w:hAnsi="ＭＳ 明朝"/>
      <w:kern w:val="0"/>
      <w:sz w:val="24"/>
      <w:szCs w:val="24"/>
    </w:rPr>
  </w:style>
  <w:style w:type="paragraph" w:customStyle="1" w:styleId="xl30">
    <w:name w:val="xl30"/>
    <w:basedOn w:val="a"/>
    <w:pPr>
      <w:widowControl/>
      <w:pBdr>
        <w:bottom w:val="single" w:sz="4" w:space="0" w:color="auto"/>
      </w:pBdr>
      <w:spacing w:before="100" w:beforeAutospacing="1" w:after="100" w:afterAutospacing="1"/>
      <w:jc w:val="left"/>
    </w:pPr>
    <w:rPr>
      <w:rFonts w:ascii="ＭＳ 明朝" w:hAnsi="ＭＳ 明朝"/>
      <w:kern w:val="0"/>
      <w:sz w:val="24"/>
      <w:szCs w:val="24"/>
    </w:rPr>
  </w:style>
  <w:style w:type="paragraph" w:customStyle="1" w:styleId="xl31">
    <w:name w:val="xl31"/>
    <w:basedOn w:val="a"/>
    <w:pPr>
      <w:widowControl/>
      <w:pBdr>
        <w:bottom w:val="single" w:sz="4" w:space="0" w:color="auto"/>
        <w:right w:val="single" w:sz="4" w:space="0" w:color="auto"/>
      </w:pBdr>
      <w:spacing w:before="100" w:beforeAutospacing="1" w:after="100" w:afterAutospacing="1"/>
      <w:jc w:val="left"/>
    </w:pPr>
    <w:rPr>
      <w:rFonts w:ascii="ＭＳ 明朝" w:hAnsi="ＭＳ 明朝"/>
      <w:kern w:val="0"/>
      <w:sz w:val="24"/>
      <w:szCs w:val="24"/>
    </w:rPr>
  </w:style>
  <w:style w:type="paragraph" w:customStyle="1" w:styleId="font7">
    <w:name w:val="font7"/>
    <w:basedOn w:val="a"/>
    <w:pPr>
      <w:widowControl/>
      <w:spacing w:before="100" w:beforeAutospacing="1" w:after="100" w:afterAutospacing="1"/>
      <w:jc w:val="left"/>
    </w:pPr>
    <w:rPr>
      <w:rFonts w:ascii="ＭＳ Ｐ明朝" w:eastAsia="ＭＳ Ｐ明朝" w:hAnsi="ＭＳ Ｐ明朝" w:hint="eastAsia"/>
      <w:kern w:val="0"/>
      <w:sz w:val="12"/>
      <w:szCs w:val="12"/>
    </w:rPr>
  </w:style>
  <w:style w:type="paragraph" w:customStyle="1" w:styleId="font8">
    <w:name w:val="font8"/>
    <w:basedOn w:val="a"/>
    <w:pPr>
      <w:widowControl/>
      <w:spacing w:before="100" w:beforeAutospacing="1" w:after="100" w:afterAutospacing="1"/>
      <w:jc w:val="left"/>
    </w:pPr>
    <w:rPr>
      <w:rFonts w:ascii="ＭＳ Ｐ明朝" w:eastAsia="ＭＳ Ｐ明朝" w:hAnsi="ＭＳ Ｐ明朝" w:hint="eastAsia"/>
      <w:kern w:val="0"/>
      <w:sz w:val="22"/>
      <w:szCs w:val="22"/>
    </w:rPr>
  </w:style>
  <w:style w:type="paragraph" w:customStyle="1" w:styleId="font9">
    <w:name w:val="font9"/>
    <w:basedOn w:val="a"/>
    <w:pPr>
      <w:widowControl/>
      <w:spacing w:before="100" w:beforeAutospacing="1" w:after="100" w:afterAutospacing="1"/>
      <w:jc w:val="left"/>
    </w:pPr>
    <w:rPr>
      <w:rFonts w:ascii="ＭＳ Ｐ明朝" w:eastAsia="ＭＳ Ｐ明朝" w:hAnsi="ＭＳ Ｐ明朝" w:hint="eastAsia"/>
      <w:kern w:val="0"/>
      <w:sz w:val="18"/>
      <w:szCs w:val="18"/>
    </w:rPr>
  </w:style>
  <w:style w:type="paragraph" w:customStyle="1" w:styleId="xl32">
    <w:name w:val="xl32"/>
    <w:basedOn w:val="a"/>
    <w:pPr>
      <w:widowControl/>
      <w:pBdr>
        <w:top w:val="single" w:sz="4" w:space="0" w:color="auto"/>
      </w:pBdr>
      <w:spacing w:before="100" w:beforeAutospacing="1" w:after="100" w:afterAutospacing="1"/>
      <w:jc w:val="left"/>
    </w:pPr>
    <w:rPr>
      <w:rFonts w:ascii="ＭＳ Ｐ明朝" w:eastAsia="ＭＳ Ｐ明朝" w:hAnsi="ＭＳ Ｐ明朝" w:hint="eastAsia"/>
      <w:kern w:val="0"/>
      <w:sz w:val="24"/>
      <w:szCs w:val="24"/>
    </w:rPr>
  </w:style>
  <w:style w:type="paragraph" w:styleId="a7">
    <w:name w:val="Normal Indent"/>
    <w:basedOn w:val="a"/>
    <w:pPr>
      <w:ind w:left="851"/>
    </w:pPr>
    <w:rPr>
      <w:rFonts w:eastAsia="ＭＳ ゴシック"/>
      <w:sz w:val="22"/>
    </w:rPr>
  </w:style>
  <w:style w:type="table" w:styleId="a8">
    <w:name w:val="Table Grid"/>
    <w:basedOn w:val="a1"/>
    <w:rsid w:val="00CB708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50">
    <w:name w:val="toc 5"/>
    <w:basedOn w:val="a"/>
    <w:next w:val="a"/>
    <w:autoRedefine/>
    <w:semiHidden/>
    <w:rsid w:val="00A224E0"/>
    <w:pPr>
      <w:ind w:left="880"/>
      <w:jc w:val="left"/>
    </w:pPr>
    <w:rPr>
      <w:rFonts w:eastAsia="ＭＳ Ｐゴシック"/>
      <w:sz w:val="18"/>
    </w:rPr>
  </w:style>
  <w:style w:type="paragraph" w:styleId="a9">
    <w:name w:val="caption"/>
    <w:basedOn w:val="a"/>
    <w:next w:val="a"/>
    <w:qFormat/>
    <w:rsid w:val="000107EA"/>
    <w:rPr>
      <w:rFonts w:ascii="ＭＳ Ｐゴシック" w:eastAsia="ＭＳ Ｐゴシック"/>
      <w:b/>
      <w:bCs/>
      <w:szCs w:val="21"/>
    </w:rPr>
  </w:style>
  <w:style w:type="paragraph" w:styleId="aa">
    <w:name w:val="Balloon Text"/>
    <w:basedOn w:val="a"/>
    <w:semiHidden/>
    <w:rsid w:val="006175F9"/>
    <w:rPr>
      <w:rFonts w:ascii="Arial" w:eastAsia="ＭＳ ゴシック" w:hAnsi="Arial"/>
      <w:sz w:val="18"/>
      <w:szCs w:val="18"/>
    </w:rPr>
  </w:style>
  <w:style w:type="paragraph" w:customStyle="1" w:styleId="12">
    <w:name w:val="①(1)見出し2レベル"/>
    <w:basedOn w:val="a"/>
    <w:link w:val="120"/>
    <w:rsid w:val="0000666F"/>
    <w:pPr>
      <w:spacing w:beforeLines="50" w:before="160"/>
      <w:ind w:leftChars="250" w:left="525"/>
      <w:jc w:val="left"/>
    </w:pPr>
    <w:rPr>
      <w:rFonts w:ascii="ＭＳ Ｐゴシック" w:eastAsia="ＭＳ Ｐゴシック"/>
      <w:sz w:val="24"/>
      <w:szCs w:val="24"/>
    </w:rPr>
  </w:style>
  <w:style w:type="character" w:customStyle="1" w:styleId="120">
    <w:name w:val="①(1)見出し2レベル (文字)"/>
    <w:link w:val="12"/>
    <w:rsid w:val="0000666F"/>
    <w:rPr>
      <w:rFonts w:ascii="ＭＳ Ｐゴシック" w:eastAsia="ＭＳ Ｐゴシック" w:hAnsi="Century"/>
      <w:kern w:val="2"/>
      <w:sz w:val="24"/>
      <w:szCs w:val="24"/>
      <w:lang w:val="en-US" w:eastAsia="ja-JP" w:bidi="ar-SA"/>
    </w:rPr>
  </w:style>
  <w:style w:type="paragraph" w:customStyle="1" w:styleId="13">
    <w:name w:val="①(1)　見出し3レベル"/>
    <w:basedOn w:val="12"/>
    <w:rsid w:val="0000666F"/>
    <w:pPr>
      <w:ind w:leftChars="350" w:left="735"/>
    </w:pPr>
  </w:style>
  <w:style w:type="paragraph" w:customStyle="1" w:styleId="10">
    <w:name w:val="①(1)説明（基本操作用）"/>
    <w:basedOn w:val="a"/>
    <w:rsid w:val="0000666F"/>
    <w:pPr>
      <w:ind w:leftChars="450" w:left="945" w:firstLineChars="100" w:firstLine="210"/>
      <w:jc w:val="left"/>
    </w:pPr>
    <w:rPr>
      <w:rFonts w:ascii="ＭＳ Ｐ明朝" w:eastAsia="ＭＳ Ｐ明朝"/>
      <w:szCs w:val="24"/>
    </w:rPr>
  </w:style>
  <w:style w:type="paragraph" w:customStyle="1" w:styleId="25">
    <w:name w:val="本文2.5"/>
    <w:basedOn w:val="a"/>
    <w:link w:val="250"/>
    <w:rsid w:val="0000666F"/>
    <w:pPr>
      <w:ind w:leftChars="450" w:left="945" w:firstLineChars="100" w:firstLine="210"/>
      <w:jc w:val="left"/>
    </w:pPr>
    <w:rPr>
      <w:rFonts w:ascii="ＭＳ Ｐ明朝" w:eastAsia="ＭＳ Ｐ明朝" w:cs="ＭＳ 明朝"/>
    </w:rPr>
  </w:style>
  <w:style w:type="paragraph" w:customStyle="1" w:styleId="40">
    <w:name w:val="本文4"/>
    <w:basedOn w:val="a"/>
    <w:rsid w:val="0000666F"/>
    <w:pPr>
      <w:ind w:leftChars="600" w:left="1260" w:firstLineChars="100" w:firstLine="210"/>
      <w:jc w:val="left"/>
    </w:pPr>
    <w:rPr>
      <w:rFonts w:ascii="ＭＳ Ｐ明朝" w:eastAsia="ＭＳ Ｐ明朝" w:cs="ＭＳ 明朝"/>
    </w:rPr>
  </w:style>
  <w:style w:type="paragraph" w:styleId="20">
    <w:name w:val="Body Text 2"/>
    <w:basedOn w:val="a"/>
    <w:link w:val="21"/>
    <w:rsid w:val="0000666F"/>
    <w:pPr>
      <w:ind w:leftChars="460" w:left="966" w:firstLineChars="100" w:firstLine="210"/>
      <w:jc w:val="left"/>
    </w:pPr>
    <w:rPr>
      <w:rFonts w:ascii="ＭＳ Ｐ明朝" w:eastAsia="ＭＳ Ｐ明朝"/>
      <w:szCs w:val="24"/>
    </w:rPr>
  </w:style>
  <w:style w:type="paragraph" w:customStyle="1" w:styleId="30">
    <w:name w:val="本文3"/>
    <w:basedOn w:val="a"/>
    <w:rsid w:val="0000666F"/>
    <w:pPr>
      <w:ind w:leftChars="400" w:left="840" w:firstLineChars="100" w:firstLine="210"/>
      <w:jc w:val="left"/>
    </w:pPr>
    <w:rPr>
      <w:rFonts w:ascii="ＭＳ Ｐ明朝" w:eastAsia="ＭＳ Ｐ明朝" w:cs="ＭＳ 明朝"/>
    </w:rPr>
  </w:style>
  <w:style w:type="paragraph" w:customStyle="1" w:styleId="11">
    <w:name w:val="本文1"/>
    <w:basedOn w:val="a"/>
    <w:rsid w:val="0000666F"/>
    <w:pPr>
      <w:ind w:leftChars="100" w:left="210" w:firstLineChars="100" w:firstLine="210"/>
      <w:jc w:val="left"/>
    </w:pPr>
    <w:rPr>
      <w:rFonts w:ascii="ＭＳ Ｐ明朝" w:eastAsia="ＭＳ Ｐ明朝" w:cs="ＭＳ 明朝"/>
    </w:rPr>
  </w:style>
  <w:style w:type="paragraph" w:customStyle="1" w:styleId="31">
    <w:name w:val="見出し3"/>
    <w:basedOn w:val="a"/>
    <w:rsid w:val="0000666F"/>
    <w:pPr>
      <w:ind w:firstLineChars="200" w:firstLine="480"/>
    </w:pPr>
    <w:rPr>
      <w:rFonts w:ascii="ＭＳ ゴシック" w:eastAsia="ＭＳ ゴシック" w:hAnsi="ＭＳ ゴシック"/>
      <w:sz w:val="24"/>
      <w:szCs w:val="24"/>
    </w:rPr>
  </w:style>
  <w:style w:type="paragraph" w:customStyle="1" w:styleId="41">
    <w:name w:val="①見出し4"/>
    <w:basedOn w:val="13"/>
    <w:rsid w:val="0000666F"/>
    <w:pPr>
      <w:spacing w:before="180"/>
      <w:ind w:firstLineChars="50" w:firstLine="105"/>
    </w:pPr>
    <w:rPr>
      <w:rFonts w:ascii="ＭＳ ゴシック" w:eastAsia="ＭＳ ゴシック" w:hAnsi="ＭＳ ゴシック"/>
      <w:sz w:val="21"/>
      <w:szCs w:val="21"/>
    </w:rPr>
  </w:style>
  <w:style w:type="paragraph" w:customStyle="1" w:styleId="42">
    <w:name w:val="見出し4"/>
    <w:basedOn w:val="13"/>
    <w:rsid w:val="0000666F"/>
    <w:pPr>
      <w:spacing w:before="180"/>
      <w:ind w:firstLineChars="50" w:firstLine="105"/>
    </w:pPr>
    <w:rPr>
      <w:rFonts w:ascii="ＭＳ ゴシック" w:eastAsia="ＭＳ ゴシック" w:hAnsi="ＭＳ ゴシック"/>
      <w:sz w:val="21"/>
      <w:szCs w:val="21"/>
    </w:rPr>
  </w:style>
  <w:style w:type="character" w:customStyle="1" w:styleId="21">
    <w:name w:val="本文 2 (文字)"/>
    <w:link w:val="20"/>
    <w:rsid w:val="003B45C8"/>
    <w:rPr>
      <w:rFonts w:ascii="ＭＳ Ｐ明朝" w:eastAsia="ＭＳ Ｐ明朝"/>
      <w:kern w:val="2"/>
      <w:sz w:val="21"/>
      <w:szCs w:val="24"/>
    </w:rPr>
  </w:style>
  <w:style w:type="paragraph" w:styleId="ab">
    <w:name w:val="Body Text"/>
    <w:basedOn w:val="a"/>
    <w:link w:val="14"/>
    <w:rsid w:val="008633E8"/>
    <w:pPr>
      <w:jc w:val="left"/>
    </w:pPr>
    <w:rPr>
      <w:rFonts w:ascii="ＭＳ 明朝"/>
    </w:rPr>
  </w:style>
  <w:style w:type="character" w:customStyle="1" w:styleId="ac">
    <w:name w:val="本文 (文字)"/>
    <w:rsid w:val="008633E8"/>
    <w:rPr>
      <w:kern w:val="2"/>
      <w:sz w:val="21"/>
    </w:rPr>
  </w:style>
  <w:style w:type="character" w:customStyle="1" w:styleId="14">
    <w:name w:val="本文 (文字)1"/>
    <w:link w:val="ab"/>
    <w:rsid w:val="008633E8"/>
    <w:rPr>
      <w:rFonts w:ascii="ＭＳ 明朝"/>
      <w:kern w:val="2"/>
      <w:sz w:val="21"/>
    </w:rPr>
  </w:style>
  <w:style w:type="character" w:customStyle="1" w:styleId="250">
    <w:name w:val="本文2.5 (文字)"/>
    <w:link w:val="25"/>
    <w:rsid w:val="00F55318"/>
    <w:rPr>
      <w:rFonts w:ascii="ＭＳ Ｐ明朝" w:eastAsia="ＭＳ Ｐ明朝" w:cs="ＭＳ 明朝"/>
      <w:kern w:val="2"/>
      <w:sz w:val="21"/>
    </w:rPr>
  </w:style>
  <w:style w:type="paragraph" w:styleId="ad">
    <w:name w:val="Date"/>
    <w:basedOn w:val="a"/>
    <w:next w:val="a"/>
    <w:link w:val="ae"/>
    <w:rsid w:val="00F34AF7"/>
    <w:rPr>
      <w:rFonts w:eastAsia="ＭＳ ゴシック"/>
      <w:sz w:val="24"/>
    </w:rPr>
  </w:style>
  <w:style w:type="character" w:customStyle="1" w:styleId="ae">
    <w:name w:val="日付 (文字)"/>
    <w:link w:val="ad"/>
    <w:rsid w:val="00F34AF7"/>
    <w:rPr>
      <w:rFonts w:eastAsia="ＭＳ ゴシック"/>
      <w:kern w:val="2"/>
      <w:sz w:val="24"/>
    </w:rPr>
  </w:style>
  <w:style w:type="character" w:styleId="af">
    <w:name w:val="Hyperlink"/>
    <w:uiPriority w:val="99"/>
    <w:rsid w:val="00E546C6"/>
    <w:rPr>
      <w:color w:val="0000FF"/>
      <w:u w:val="single"/>
    </w:rPr>
  </w:style>
  <w:style w:type="character" w:customStyle="1" w:styleId="a4">
    <w:name w:val="ヘッダー (文字)"/>
    <w:link w:val="a3"/>
    <w:rsid w:val="00E546C6"/>
    <w:rPr>
      <w:kern w:val="2"/>
      <w:sz w:val="21"/>
    </w:rPr>
  </w:style>
  <w:style w:type="character" w:styleId="af0">
    <w:name w:val="annotation reference"/>
    <w:rsid w:val="00E546C6"/>
    <w:rPr>
      <w:sz w:val="18"/>
      <w:szCs w:val="18"/>
    </w:rPr>
  </w:style>
  <w:style w:type="paragraph" w:styleId="af1">
    <w:name w:val="annotation text"/>
    <w:basedOn w:val="a"/>
    <w:link w:val="af2"/>
    <w:rsid w:val="00E546C6"/>
    <w:pPr>
      <w:jc w:val="left"/>
    </w:pPr>
  </w:style>
  <w:style w:type="character" w:customStyle="1" w:styleId="af2">
    <w:name w:val="コメント文字列 (文字)"/>
    <w:link w:val="af1"/>
    <w:rsid w:val="00E546C6"/>
    <w:rPr>
      <w:kern w:val="2"/>
      <w:sz w:val="21"/>
    </w:rPr>
  </w:style>
  <w:style w:type="paragraph" w:styleId="af3">
    <w:name w:val="annotation subject"/>
    <w:basedOn w:val="af1"/>
    <w:next w:val="af1"/>
    <w:link w:val="af4"/>
    <w:rsid w:val="00E546C6"/>
    <w:rPr>
      <w:b/>
      <w:bCs/>
    </w:rPr>
  </w:style>
  <w:style w:type="character" w:customStyle="1" w:styleId="af4">
    <w:name w:val="コメント内容 (文字)"/>
    <w:link w:val="af3"/>
    <w:rsid w:val="00E546C6"/>
    <w:rPr>
      <w:b/>
      <w:bCs/>
      <w:kern w:val="2"/>
      <w:sz w:val="21"/>
    </w:rPr>
  </w:style>
  <w:style w:type="paragraph" w:styleId="af5">
    <w:name w:val="Revision"/>
    <w:hidden/>
    <w:uiPriority w:val="99"/>
    <w:semiHidden/>
    <w:rsid w:val="00E546C6"/>
    <w:rPr>
      <w:kern w:val="2"/>
      <w:sz w:val="21"/>
    </w:rPr>
  </w:style>
  <w:style w:type="paragraph" w:styleId="af6">
    <w:name w:val="List Paragraph"/>
    <w:basedOn w:val="a"/>
    <w:uiPriority w:val="34"/>
    <w:qFormat/>
    <w:rsid w:val="00E546C6"/>
    <w:pPr>
      <w:ind w:leftChars="400" w:left="840"/>
    </w:pPr>
  </w:style>
  <w:style w:type="paragraph" w:styleId="af7">
    <w:name w:val="endnote text"/>
    <w:basedOn w:val="a"/>
    <w:link w:val="af8"/>
    <w:rsid w:val="00E546C6"/>
    <w:pPr>
      <w:snapToGrid w:val="0"/>
      <w:jc w:val="left"/>
    </w:pPr>
  </w:style>
  <w:style w:type="character" w:customStyle="1" w:styleId="af8">
    <w:name w:val="文末脚注文字列 (文字)"/>
    <w:link w:val="af7"/>
    <w:rsid w:val="00E546C6"/>
    <w:rPr>
      <w:kern w:val="2"/>
      <w:sz w:val="21"/>
    </w:rPr>
  </w:style>
  <w:style w:type="character" w:styleId="af9">
    <w:name w:val="endnote reference"/>
    <w:rsid w:val="00E546C6"/>
    <w:rPr>
      <w:vertAlign w:val="superscript"/>
    </w:rPr>
  </w:style>
  <w:style w:type="paragraph" w:styleId="9">
    <w:name w:val="toc 9"/>
    <w:basedOn w:val="a"/>
    <w:next w:val="a"/>
    <w:autoRedefine/>
    <w:rsid w:val="00E546C6"/>
    <w:pPr>
      <w:ind w:leftChars="800" w:left="1680"/>
    </w:pPr>
  </w:style>
  <w:style w:type="character" w:styleId="afa">
    <w:name w:val="Strong"/>
    <w:qFormat/>
    <w:rsid w:val="00E546C6"/>
    <w:rPr>
      <w:b/>
      <w:bCs/>
    </w:rPr>
  </w:style>
  <w:style w:type="paragraph" w:styleId="afb">
    <w:name w:val="Note Heading"/>
    <w:basedOn w:val="a"/>
    <w:next w:val="a"/>
    <w:link w:val="afc"/>
    <w:rsid w:val="00B07EBE"/>
    <w:pPr>
      <w:jc w:val="center"/>
    </w:pPr>
    <w:rPr>
      <w:rFonts w:eastAsia="ＭＳ ゴシック"/>
    </w:rPr>
  </w:style>
  <w:style w:type="character" w:customStyle="1" w:styleId="afc">
    <w:name w:val="記 (文字)"/>
    <w:link w:val="afb"/>
    <w:rsid w:val="00B07EBE"/>
    <w:rPr>
      <w:rFonts w:eastAsia="ＭＳ ゴシック"/>
      <w:kern w:val="2"/>
      <w:sz w:val="21"/>
    </w:rPr>
  </w:style>
  <w:style w:type="paragraph" w:styleId="Web">
    <w:name w:val="Normal (Web)"/>
    <w:basedOn w:val="a"/>
    <w:uiPriority w:val="99"/>
    <w:unhideWhenUsed/>
    <w:rsid w:val="00F01E93"/>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d">
    <w:name w:val="TOC Heading"/>
    <w:basedOn w:val="1"/>
    <w:next w:val="a"/>
    <w:uiPriority w:val="39"/>
    <w:semiHidden/>
    <w:unhideWhenUsed/>
    <w:qFormat/>
    <w:rsid w:val="00FE2B4B"/>
    <w:pPr>
      <w:jc w:val="both"/>
      <w:outlineLvl w:val="9"/>
    </w:pPr>
    <w:rPr>
      <w:rFonts w:asciiTheme="majorHAnsi" w:eastAsiaTheme="majorEastAsia" w:hAnsiTheme="majorHAnsi" w:cstheme="majorBidi"/>
      <w:b w:val="0"/>
      <w:noProof w:val="0"/>
      <w:sz w:val="24"/>
      <w:szCs w:val="24"/>
    </w:rPr>
  </w:style>
  <w:style w:type="paragraph" w:styleId="22">
    <w:name w:val="toc 2"/>
    <w:basedOn w:val="a"/>
    <w:next w:val="a"/>
    <w:autoRedefine/>
    <w:uiPriority w:val="39"/>
    <w:rsid w:val="00FE2B4B"/>
    <w:pPr>
      <w:ind w:leftChars="100" w:left="210"/>
    </w:pPr>
  </w:style>
  <w:style w:type="paragraph" w:styleId="15">
    <w:name w:val="toc 1"/>
    <w:basedOn w:val="a"/>
    <w:next w:val="a"/>
    <w:autoRedefine/>
    <w:uiPriority w:val="39"/>
    <w:rsid w:val="00FE2B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220376">
      <w:bodyDiv w:val="1"/>
      <w:marLeft w:val="0"/>
      <w:marRight w:val="0"/>
      <w:marTop w:val="0"/>
      <w:marBottom w:val="0"/>
      <w:divBdr>
        <w:top w:val="none" w:sz="0" w:space="0" w:color="auto"/>
        <w:left w:val="none" w:sz="0" w:space="0" w:color="auto"/>
        <w:bottom w:val="none" w:sz="0" w:space="0" w:color="auto"/>
        <w:right w:val="none" w:sz="0" w:space="0" w:color="auto"/>
      </w:divBdr>
    </w:div>
    <w:div w:id="164902802">
      <w:bodyDiv w:val="1"/>
      <w:marLeft w:val="0"/>
      <w:marRight w:val="0"/>
      <w:marTop w:val="0"/>
      <w:marBottom w:val="0"/>
      <w:divBdr>
        <w:top w:val="none" w:sz="0" w:space="0" w:color="auto"/>
        <w:left w:val="none" w:sz="0" w:space="0" w:color="auto"/>
        <w:bottom w:val="none" w:sz="0" w:space="0" w:color="auto"/>
        <w:right w:val="none" w:sz="0" w:space="0" w:color="auto"/>
      </w:divBdr>
    </w:div>
    <w:div w:id="298266402">
      <w:bodyDiv w:val="1"/>
      <w:marLeft w:val="0"/>
      <w:marRight w:val="0"/>
      <w:marTop w:val="0"/>
      <w:marBottom w:val="0"/>
      <w:divBdr>
        <w:top w:val="none" w:sz="0" w:space="0" w:color="auto"/>
        <w:left w:val="none" w:sz="0" w:space="0" w:color="auto"/>
        <w:bottom w:val="none" w:sz="0" w:space="0" w:color="auto"/>
        <w:right w:val="none" w:sz="0" w:space="0" w:color="auto"/>
      </w:divBdr>
    </w:div>
    <w:div w:id="318268316">
      <w:bodyDiv w:val="1"/>
      <w:marLeft w:val="0"/>
      <w:marRight w:val="0"/>
      <w:marTop w:val="0"/>
      <w:marBottom w:val="0"/>
      <w:divBdr>
        <w:top w:val="none" w:sz="0" w:space="0" w:color="auto"/>
        <w:left w:val="none" w:sz="0" w:space="0" w:color="auto"/>
        <w:bottom w:val="none" w:sz="0" w:space="0" w:color="auto"/>
        <w:right w:val="none" w:sz="0" w:space="0" w:color="auto"/>
      </w:divBdr>
    </w:div>
    <w:div w:id="381372773">
      <w:bodyDiv w:val="1"/>
      <w:marLeft w:val="0"/>
      <w:marRight w:val="0"/>
      <w:marTop w:val="0"/>
      <w:marBottom w:val="0"/>
      <w:divBdr>
        <w:top w:val="none" w:sz="0" w:space="0" w:color="auto"/>
        <w:left w:val="none" w:sz="0" w:space="0" w:color="auto"/>
        <w:bottom w:val="none" w:sz="0" w:space="0" w:color="auto"/>
        <w:right w:val="none" w:sz="0" w:space="0" w:color="auto"/>
      </w:divBdr>
    </w:div>
    <w:div w:id="527640636">
      <w:bodyDiv w:val="1"/>
      <w:marLeft w:val="0"/>
      <w:marRight w:val="0"/>
      <w:marTop w:val="0"/>
      <w:marBottom w:val="0"/>
      <w:divBdr>
        <w:top w:val="none" w:sz="0" w:space="0" w:color="auto"/>
        <w:left w:val="none" w:sz="0" w:space="0" w:color="auto"/>
        <w:bottom w:val="none" w:sz="0" w:space="0" w:color="auto"/>
        <w:right w:val="none" w:sz="0" w:space="0" w:color="auto"/>
      </w:divBdr>
    </w:div>
    <w:div w:id="625505057">
      <w:bodyDiv w:val="1"/>
      <w:marLeft w:val="0"/>
      <w:marRight w:val="0"/>
      <w:marTop w:val="0"/>
      <w:marBottom w:val="0"/>
      <w:divBdr>
        <w:top w:val="none" w:sz="0" w:space="0" w:color="auto"/>
        <w:left w:val="none" w:sz="0" w:space="0" w:color="auto"/>
        <w:bottom w:val="none" w:sz="0" w:space="0" w:color="auto"/>
        <w:right w:val="none" w:sz="0" w:space="0" w:color="auto"/>
      </w:divBdr>
    </w:div>
    <w:div w:id="637807597">
      <w:bodyDiv w:val="1"/>
      <w:marLeft w:val="0"/>
      <w:marRight w:val="0"/>
      <w:marTop w:val="0"/>
      <w:marBottom w:val="0"/>
      <w:divBdr>
        <w:top w:val="none" w:sz="0" w:space="0" w:color="auto"/>
        <w:left w:val="none" w:sz="0" w:space="0" w:color="auto"/>
        <w:bottom w:val="none" w:sz="0" w:space="0" w:color="auto"/>
        <w:right w:val="none" w:sz="0" w:space="0" w:color="auto"/>
      </w:divBdr>
    </w:div>
    <w:div w:id="666439284">
      <w:bodyDiv w:val="1"/>
      <w:marLeft w:val="0"/>
      <w:marRight w:val="0"/>
      <w:marTop w:val="0"/>
      <w:marBottom w:val="0"/>
      <w:divBdr>
        <w:top w:val="none" w:sz="0" w:space="0" w:color="auto"/>
        <w:left w:val="none" w:sz="0" w:space="0" w:color="auto"/>
        <w:bottom w:val="none" w:sz="0" w:space="0" w:color="auto"/>
        <w:right w:val="none" w:sz="0" w:space="0" w:color="auto"/>
      </w:divBdr>
    </w:div>
    <w:div w:id="742873465">
      <w:bodyDiv w:val="1"/>
      <w:marLeft w:val="0"/>
      <w:marRight w:val="0"/>
      <w:marTop w:val="0"/>
      <w:marBottom w:val="0"/>
      <w:divBdr>
        <w:top w:val="none" w:sz="0" w:space="0" w:color="auto"/>
        <w:left w:val="none" w:sz="0" w:space="0" w:color="auto"/>
        <w:bottom w:val="none" w:sz="0" w:space="0" w:color="auto"/>
        <w:right w:val="none" w:sz="0" w:space="0" w:color="auto"/>
      </w:divBdr>
    </w:div>
    <w:div w:id="800996233">
      <w:bodyDiv w:val="1"/>
      <w:marLeft w:val="0"/>
      <w:marRight w:val="0"/>
      <w:marTop w:val="0"/>
      <w:marBottom w:val="0"/>
      <w:divBdr>
        <w:top w:val="none" w:sz="0" w:space="0" w:color="auto"/>
        <w:left w:val="none" w:sz="0" w:space="0" w:color="auto"/>
        <w:bottom w:val="none" w:sz="0" w:space="0" w:color="auto"/>
        <w:right w:val="none" w:sz="0" w:space="0" w:color="auto"/>
      </w:divBdr>
    </w:div>
    <w:div w:id="803699436">
      <w:bodyDiv w:val="1"/>
      <w:marLeft w:val="0"/>
      <w:marRight w:val="0"/>
      <w:marTop w:val="0"/>
      <w:marBottom w:val="0"/>
      <w:divBdr>
        <w:top w:val="none" w:sz="0" w:space="0" w:color="auto"/>
        <w:left w:val="none" w:sz="0" w:space="0" w:color="auto"/>
        <w:bottom w:val="none" w:sz="0" w:space="0" w:color="auto"/>
        <w:right w:val="none" w:sz="0" w:space="0" w:color="auto"/>
      </w:divBdr>
    </w:div>
    <w:div w:id="880091315">
      <w:bodyDiv w:val="1"/>
      <w:marLeft w:val="0"/>
      <w:marRight w:val="0"/>
      <w:marTop w:val="0"/>
      <w:marBottom w:val="0"/>
      <w:divBdr>
        <w:top w:val="none" w:sz="0" w:space="0" w:color="auto"/>
        <w:left w:val="none" w:sz="0" w:space="0" w:color="auto"/>
        <w:bottom w:val="none" w:sz="0" w:space="0" w:color="auto"/>
        <w:right w:val="none" w:sz="0" w:space="0" w:color="auto"/>
      </w:divBdr>
    </w:div>
    <w:div w:id="977419537">
      <w:bodyDiv w:val="1"/>
      <w:marLeft w:val="0"/>
      <w:marRight w:val="0"/>
      <w:marTop w:val="0"/>
      <w:marBottom w:val="0"/>
      <w:divBdr>
        <w:top w:val="none" w:sz="0" w:space="0" w:color="auto"/>
        <w:left w:val="none" w:sz="0" w:space="0" w:color="auto"/>
        <w:bottom w:val="none" w:sz="0" w:space="0" w:color="auto"/>
        <w:right w:val="none" w:sz="0" w:space="0" w:color="auto"/>
      </w:divBdr>
    </w:div>
    <w:div w:id="1141923727">
      <w:bodyDiv w:val="1"/>
      <w:marLeft w:val="0"/>
      <w:marRight w:val="0"/>
      <w:marTop w:val="0"/>
      <w:marBottom w:val="0"/>
      <w:divBdr>
        <w:top w:val="none" w:sz="0" w:space="0" w:color="auto"/>
        <w:left w:val="none" w:sz="0" w:space="0" w:color="auto"/>
        <w:bottom w:val="none" w:sz="0" w:space="0" w:color="auto"/>
        <w:right w:val="none" w:sz="0" w:space="0" w:color="auto"/>
      </w:divBdr>
    </w:div>
    <w:div w:id="1174950463">
      <w:bodyDiv w:val="1"/>
      <w:marLeft w:val="0"/>
      <w:marRight w:val="0"/>
      <w:marTop w:val="0"/>
      <w:marBottom w:val="0"/>
      <w:divBdr>
        <w:top w:val="none" w:sz="0" w:space="0" w:color="auto"/>
        <w:left w:val="none" w:sz="0" w:space="0" w:color="auto"/>
        <w:bottom w:val="none" w:sz="0" w:space="0" w:color="auto"/>
        <w:right w:val="none" w:sz="0" w:space="0" w:color="auto"/>
      </w:divBdr>
    </w:div>
    <w:div w:id="1175533086">
      <w:bodyDiv w:val="1"/>
      <w:marLeft w:val="0"/>
      <w:marRight w:val="0"/>
      <w:marTop w:val="0"/>
      <w:marBottom w:val="0"/>
      <w:divBdr>
        <w:top w:val="none" w:sz="0" w:space="0" w:color="auto"/>
        <w:left w:val="none" w:sz="0" w:space="0" w:color="auto"/>
        <w:bottom w:val="none" w:sz="0" w:space="0" w:color="auto"/>
        <w:right w:val="none" w:sz="0" w:space="0" w:color="auto"/>
      </w:divBdr>
    </w:div>
    <w:div w:id="1204902934">
      <w:bodyDiv w:val="1"/>
      <w:marLeft w:val="0"/>
      <w:marRight w:val="0"/>
      <w:marTop w:val="0"/>
      <w:marBottom w:val="0"/>
      <w:divBdr>
        <w:top w:val="none" w:sz="0" w:space="0" w:color="auto"/>
        <w:left w:val="none" w:sz="0" w:space="0" w:color="auto"/>
        <w:bottom w:val="none" w:sz="0" w:space="0" w:color="auto"/>
        <w:right w:val="none" w:sz="0" w:space="0" w:color="auto"/>
      </w:divBdr>
    </w:div>
    <w:div w:id="1309479437">
      <w:bodyDiv w:val="1"/>
      <w:marLeft w:val="0"/>
      <w:marRight w:val="0"/>
      <w:marTop w:val="0"/>
      <w:marBottom w:val="0"/>
      <w:divBdr>
        <w:top w:val="none" w:sz="0" w:space="0" w:color="auto"/>
        <w:left w:val="none" w:sz="0" w:space="0" w:color="auto"/>
        <w:bottom w:val="none" w:sz="0" w:space="0" w:color="auto"/>
        <w:right w:val="none" w:sz="0" w:space="0" w:color="auto"/>
      </w:divBdr>
    </w:div>
    <w:div w:id="1340812068">
      <w:bodyDiv w:val="1"/>
      <w:marLeft w:val="0"/>
      <w:marRight w:val="0"/>
      <w:marTop w:val="0"/>
      <w:marBottom w:val="0"/>
      <w:divBdr>
        <w:top w:val="none" w:sz="0" w:space="0" w:color="auto"/>
        <w:left w:val="none" w:sz="0" w:space="0" w:color="auto"/>
        <w:bottom w:val="none" w:sz="0" w:space="0" w:color="auto"/>
        <w:right w:val="none" w:sz="0" w:space="0" w:color="auto"/>
      </w:divBdr>
    </w:div>
    <w:div w:id="1438603130">
      <w:bodyDiv w:val="1"/>
      <w:marLeft w:val="0"/>
      <w:marRight w:val="0"/>
      <w:marTop w:val="0"/>
      <w:marBottom w:val="0"/>
      <w:divBdr>
        <w:top w:val="none" w:sz="0" w:space="0" w:color="auto"/>
        <w:left w:val="none" w:sz="0" w:space="0" w:color="auto"/>
        <w:bottom w:val="none" w:sz="0" w:space="0" w:color="auto"/>
        <w:right w:val="none" w:sz="0" w:space="0" w:color="auto"/>
      </w:divBdr>
    </w:div>
    <w:div w:id="1475296712">
      <w:bodyDiv w:val="1"/>
      <w:marLeft w:val="0"/>
      <w:marRight w:val="0"/>
      <w:marTop w:val="0"/>
      <w:marBottom w:val="0"/>
      <w:divBdr>
        <w:top w:val="none" w:sz="0" w:space="0" w:color="auto"/>
        <w:left w:val="none" w:sz="0" w:space="0" w:color="auto"/>
        <w:bottom w:val="none" w:sz="0" w:space="0" w:color="auto"/>
        <w:right w:val="none" w:sz="0" w:space="0" w:color="auto"/>
      </w:divBdr>
    </w:div>
    <w:div w:id="1602105147">
      <w:bodyDiv w:val="1"/>
      <w:marLeft w:val="0"/>
      <w:marRight w:val="0"/>
      <w:marTop w:val="0"/>
      <w:marBottom w:val="0"/>
      <w:divBdr>
        <w:top w:val="none" w:sz="0" w:space="0" w:color="auto"/>
        <w:left w:val="none" w:sz="0" w:space="0" w:color="auto"/>
        <w:bottom w:val="none" w:sz="0" w:space="0" w:color="auto"/>
        <w:right w:val="none" w:sz="0" w:space="0" w:color="auto"/>
      </w:divBdr>
    </w:div>
    <w:div w:id="1728992511">
      <w:bodyDiv w:val="1"/>
      <w:marLeft w:val="0"/>
      <w:marRight w:val="0"/>
      <w:marTop w:val="0"/>
      <w:marBottom w:val="0"/>
      <w:divBdr>
        <w:top w:val="none" w:sz="0" w:space="0" w:color="auto"/>
        <w:left w:val="none" w:sz="0" w:space="0" w:color="auto"/>
        <w:bottom w:val="none" w:sz="0" w:space="0" w:color="auto"/>
        <w:right w:val="none" w:sz="0" w:space="0" w:color="auto"/>
      </w:divBdr>
    </w:div>
    <w:div w:id="1751463558">
      <w:bodyDiv w:val="1"/>
      <w:marLeft w:val="0"/>
      <w:marRight w:val="0"/>
      <w:marTop w:val="0"/>
      <w:marBottom w:val="0"/>
      <w:divBdr>
        <w:top w:val="none" w:sz="0" w:space="0" w:color="auto"/>
        <w:left w:val="none" w:sz="0" w:space="0" w:color="auto"/>
        <w:bottom w:val="none" w:sz="0" w:space="0" w:color="auto"/>
        <w:right w:val="none" w:sz="0" w:space="0" w:color="auto"/>
      </w:divBdr>
    </w:div>
    <w:div w:id="1849516512">
      <w:bodyDiv w:val="1"/>
      <w:marLeft w:val="0"/>
      <w:marRight w:val="0"/>
      <w:marTop w:val="0"/>
      <w:marBottom w:val="0"/>
      <w:divBdr>
        <w:top w:val="none" w:sz="0" w:space="0" w:color="auto"/>
        <w:left w:val="none" w:sz="0" w:space="0" w:color="auto"/>
        <w:bottom w:val="none" w:sz="0" w:space="0" w:color="auto"/>
        <w:right w:val="none" w:sz="0" w:space="0" w:color="auto"/>
      </w:divBdr>
    </w:div>
    <w:div w:id="1864977616">
      <w:bodyDiv w:val="1"/>
      <w:marLeft w:val="0"/>
      <w:marRight w:val="0"/>
      <w:marTop w:val="0"/>
      <w:marBottom w:val="0"/>
      <w:divBdr>
        <w:top w:val="none" w:sz="0" w:space="0" w:color="auto"/>
        <w:left w:val="none" w:sz="0" w:space="0" w:color="auto"/>
        <w:bottom w:val="none" w:sz="0" w:space="0" w:color="auto"/>
        <w:right w:val="none" w:sz="0" w:space="0" w:color="auto"/>
      </w:divBdr>
    </w:div>
    <w:div w:id="1930772943">
      <w:bodyDiv w:val="1"/>
      <w:marLeft w:val="0"/>
      <w:marRight w:val="0"/>
      <w:marTop w:val="0"/>
      <w:marBottom w:val="0"/>
      <w:divBdr>
        <w:top w:val="none" w:sz="0" w:space="0" w:color="auto"/>
        <w:left w:val="none" w:sz="0" w:space="0" w:color="auto"/>
        <w:bottom w:val="none" w:sz="0" w:space="0" w:color="auto"/>
        <w:right w:val="none" w:sz="0" w:space="0" w:color="auto"/>
      </w:divBdr>
    </w:div>
    <w:div w:id="1972201552">
      <w:bodyDiv w:val="1"/>
      <w:marLeft w:val="0"/>
      <w:marRight w:val="0"/>
      <w:marTop w:val="0"/>
      <w:marBottom w:val="0"/>
      <w:divBdr>
        <w:top w:val="none" w:sz="0" w:space="0" w:color="auto"/>
        <w:left w:val="none" w:sz="0" w:space="0" w:color="auto"/>
        <w:bottom w:val="none" w:sz="0" w:space="0" w:color="auto"/>
        <w:right w:val="none" w:sz="0" w:space="0" w:color="auto"/>
      </w:divBdr>
    </w:div>
    <w:div w:id="2015566200">
      <w:bodyDiv w:val="1"/>
      <w:marLeft w:val="0"/>
      <w:marRight w:val="0"/>
      <w:marTop w:val="0"/>
      <w:marBottom w:val="0"/>
      <w:divBdr>
        <w:top w:val="none" w:sz="0" w:space="0" w:color="auto"/>
        <w:left w:val="none" w:sz="0" w:space="0" w:color="auto"/>
        <w:bottom w:val="none" w:sz="0" w:space="0" w:color="auto"/>
        <w:right w:val="none" w:sz="0" w:space="0" w:color="auto"/>
      </w:divBdr>
    </w:div>
    <w:div w:id="2026662920">
      <w:bodyDiv w:val="1"/>
      <w:marLeft w:val="0"/>
      <w:marRight w:val="0"/>
      <w:marTop w:val="0"/>
      <w:marBottom w:val="0"/>
      <w:divBdr>
        <w:top w:val="none" w:sz="0" w:space="0" w:color="auto"/>
        <w:left w:val="none" w:sz="0" w:space="0" w:color="auto"/>
        <w:bottom w:val="none" w:sz="0" w:space="0" w:color="auto"/>
        <w:right w:val="none" w:sz="0" w:space="0" w:color="auto"/>
      </w:divBdr>
    </w:div>
    <w:div w:id="2121222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Documents\&#12501;&#12457;&#12540;&#12510;&#12483;&#12488;\&#12486;&#12531;&#12503;&#12524;&#12540;&#12488;(20131108).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223E8A-60CA-4822-84E5-3E0724C60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テンプレート(20131108).dot</Template>
  <TotalTime>0</TotalTime>
  <Pages>1</Pages>
  <Words>2</Words>
  <Characters>15</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1</vt:lpstr>
      <vt:lpstr>1</vt:lpstr>
    </vt:vector>
  </TitlesOfParts>
  <LinksUpToDate>false</LinksUpToDate>
  <CharactersWithSpaces>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
  <cp:lastModifiedBy/>
  <cp:revision>1</cp:revision>
  <cp:lastPrinted>2014-03-25T05:18:00Z</cp:lastPrinted>
  <dcterms:created xsi:type="dcterms:W3CDTF">2016-01-18T09:56:00Z</dcterms:created>
  <dcterms:modified xsi:type="dcterms:W3CDTF">2017-03-28T00:40:00Z</dcterms:modified>
</cp:coreProperties>
</file>